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C6746" w14:textId="77777777" w:rsidR="00C04C1E" w:rsidRDefault="00C04C1E" w:rsidP="00C04C1E">
      <w:pPr>
        <w:pStyle w:val="CopyPRME"/>
      </w:pPr>
      <w:r>
        <w:rPr>
          <w:b/>
          <w:bCs/>
        </w:rPr>
        <w:t>Course Title:</w:t>
      </w:r>
      <w:r>
        <w:t xml:space="preserve"> Introduction to Management</w:t>
      </w:r>
    </w:p>
    <w:p w14:paraId="41D2E902" w14:textId="77777777" w:rsidR="00C04C1E" w:rsidRDefault="00C04C1E" w:rsidP="00C04C1E">
      <w:pPr>
        <w:pStyle w:val="CopyPRME"/>
      </w:pPr>
      <w:r>
        <w:rPr>
          <w:b/>
          <w:bCs/>
        </w:rPr>
        <w:t>Course Code:</w:t>
      </w:r>
      <w:r>
        <w:t xml:space="preserve"> [Insert Code]</w:t>
      </w:r>
    </w:p>
    <w:p w14:paraId="5341BFE0" w14:textId="77777777" w:rsidR="00C04C1E" w:rsidRDefault="00C04C1E" w:rsidP="00C04C1E">
      <w:pPr>
        <w:pStyle w:val="CopyPRME"/>
      </w:pPr>
      <w:r>
        <w:rPr>
          <w:b/>
          <w:bCs/>
        </w:rPr>
        <w:t>Semester &amp; Year:</w:t>
      </w:r>
      <w:r>
        <w:t xml:space="preserve"> [Insert Semester &amp; Year]</w:t>
      </w:r>
    </w:p>
    <w:p w14:paraId="1C6ADF86" w14:textId="77777777" w:rsidR="00C04C1E" w:rsidRDefault="00C04C1E" w:rsidP="00C04C1E">
      <w:pPr>
        <w:pStyle w:val="CopyPRME"/>
      </w:pPr>
      <w:r>
        <w:rPr>
          <w:b/>
          <w:bCs/>
        </w:rPr>
        <w:t>Instructor Name:</w:t>
      </w:r>
      <w:r>
        <w:t xml:space="preserve"> [Insert Name]</w:t>
      </w:r>
    </w:p>
    <w:p w14:paraId="4B0DE7C7" w14:textId="77777777" w:rsidR="00C04C1E" w:rsidRDefault="00C04C1E" w:rsidP="00C04C1E">
      <w:pPr>
        <w:pStyle w:val="CopyPRME"/>
      </w:pPr>
      <w:r>
        <w:rPr>
          <w:b/>
          <w:bCs/>
        </w:rPr>
        <w:t>Email:</w:t>
      </w:r>
      <w:r>
        <w:t xml:space="preserve"> [Insert Email]</w:t>
      </w:r>
    </w:p>
    <w:p w14:paraId="6F819DCC" w14:textId="77777777" w:rsidR="00C04C1E" w:rsidRDefault="00C04C1E" w:rsidP="00C04C1E">
      <w:pPr>
        <w:pStyle w:val="CopyPRME"/>
      </w:pPr>
      <w:r>
        <w:rPr>
          <w:b/>
          <w:bCs/>
        </w:rPr>
        <w:t>Office Location:</w:t>
      </w:r>
      <w:r>
        <w:t xml:space="preserve"> [Insert Office Location]</w:t>
      </w:r>
    </w:p>
    <w:p w14:paraId="5A8F9983" w14:textId="77777777" w:rsidR="00C04C1E" w:rsidRDefault="00C04C1E" w:rsidP="00C04C1E">
      <w:pPr>
        <w:pStyle w:val="CopyPRME"/>
      </w:pPr>
      <w:r>
        <w:rPr>
          <w:b/>
          <w:bCs/>
        </w:rPr>
        <w:t>Office Hours:</w:t>
      </w:r>
      <w:r>
        <w:t xml:space="preserve"> [Insert Hours]</w:t>
      </w:r>
    </w:p>
    <w:p w14:paraId="520120EA" w14:textId="77777777" w:rsidR="00C04C1E" w:rsidRDefault="00C04C1E" w:rsidP="00C04C1E">
      <w:pPr>
        <w:pStyle w:val="CopyPRME"/>
      </w:pPr>
    </w:p>
    <w:p w14:paraId="1058812F" w14:textId="77777777" w:rsidR="00C04C1E" w:rsidRDefault="00C04C1E" w:rsidP="00C04C1E">
      <w:pPr>
        <w:pStyle w:val="Header3PRME"/>
      </w:pPr>
      <w:r>
        <w:t>Course Overview:</w:t>
      </w:r>
    </w:p>
    <w:p w14:paraId="2E60A930" w14:textId="77777777" w:rsidR="00C04C1E" w:rsidRDefault="00C04C1E" w:rsidP="00C04C1E">
      <w:pPr>
        <w:pStyle w:val="CopyPRME"/>
      </w:pPr>
      <w:r>
        <w:t>This course provides a comprehensive introduction to the principles, theories, and practices of modern management, offering students a foundational understanding of how organizations function and succeed in a dynamic global environment. Students will explore essential management concepts, including planning, organizing, leading, and controlling, with an emphasis on strategic decision-making, effective communication, and ethical leadership. Through case studies, group projects, and experiential learning activities, students will analyze real-world management challenges and develop practical solutions.</w:t>
      </w:r>
    </w:p>
    <w:p w14:paraId="4D476A5B" w14:textId="77777777" w:rsidR="00C04C1E" w:rsidRDefault="00C04C1E" w:rsidP="00C04C1E">
      <w:pPr>
        <w:pStyle w:val="CopyPRME"/>
      </w:pPr>
    </w:p>
    <w:p w14:paraId="47C80FAE" w14:textId="77777777" w:rsidR="00C04C1E" w:rsidRDefault="00C04C1E" w:rsidP="00C04C1E">
      <w:pPr>
        <w:pStyle w:val="CopyPRME"/>
      </w:pPr>
      <w:r>
        <w:t>The course emphasizes the critical role of managers in driving organizational performance, fostering innovation, and managing change. Attention will also be given to the impact of globalization, technology, and sustainability on contemporary management practices.</w:t>
      </w:r>
    </w:p>
    <w:p w14:paraId="610E7241" w14:textId="77777777" w:rsidR="00C04C1E" w:rsidRDefault="00C04C1E" w:rsidP="00C04C1E">
      <w:pPr>
        <w:pStyle w:val="CopyPRME"/>
      </w:pPr>
    </w:p>
    <w:p w14:paraId="024224F9" w14:textId="77777777" w:rsidR="00C04C1E" w:rsidRDefault="00C04C1E" w:rsidP="00C04C1E">
      <w:pPr>
        <w:pStyle w:val="CopyPRME"/>
      </w:pPr>
      <w:r>
        <w:t xml:space="preserve">Aligned with the </w:t>
      </w:r>
      <w:r>
        <w:rPr>
          <w:b/>
          <w:bCs/>
        </w:rPr>
        <w:t>UN Sustainable Development Goals (SDGs)</w:t>
      </w:r>
      <w:r>
        <w:t xml:space="preserve"> and guided by the </w:t>
      </w:r>
      <w:r>
        <w:rPr>
          <w:b/>
          <w:bCs/>
        </w:rPr>
        <w:t>Principles for Responsible Management Education (PRME)</w:t>
      </w:r>
      <w:r>
        <w:t>, this course promotes meaningful engagement, active collaboration, and iterative problem-solving. Students will gain both theoretical knowledge and practical skills to navigate managerial challenges effectively.</w:t>
      </w:r>
    </w:p>
    <w:p w14:paraId="3E911383" w14:textId="77777777" w:rsidR="00C04C1E" w:rsidRDefault="00C04C1E" w:rsidP="00C04C1E">
      <w:pPr>
        <w:pStyle w:val="CopyPRME"/>
      </w:pPr>
    </w:p>
    <w:p w14:paraId="5EA66521" w14:textId="77777777" w:rsidR="00C04C1E" w:rsidRPr="00C04C1E" w:rsidRDefault="00C04C1E" w:rsidP="00C04C1E">
      <w:pPr>
        <w:pStyle w:val="Header3PRME"/>
      </w:pPr>
      <w:r>
        <w:t>Course Objectives:</w:t>
      </w:r>
    </w:p>
    <w:p w14:paraId="308279FB" w14:textId="77777777" w:rsidR="00C04C1E" w:rsidRDefault="00C04C1E" w:rsidP="00C04C1E">
      <w:pPr>
        <w:pStyle w:val="CopyPRME"/>
      </w:pPr>
      <w:r>
        <w:t>By the end of this course, students will:</w:t>
      </w:r>
    </w:p>
    <w:p w14:paraId="188E679B" w14:textId="77777777" w:rsidR="00C04C1E" w:rsidRDefault="00C04C1E" w:rsidP="00C04C1E">
      <w:pPr>
        <w:pStyle w:val="Billets2"/>
      </w:pPr>
      <w:r>
        <w:t>Understand and apply fundamental management principles and theories to real-world organizational challenges.</w:t>
      </w:r>
    </w:p>
    <w:p w14:paraId="2A295B7C" w14:textId="77777777" w:rsidR="00C04C1E" w:rsidRDefault="00C04C1E" w:rsidP="00C04C1E">
      <w:pPr>
        <w:pStyle w:val="Billets2"/>
      </w:pPr>
      <w:r>
        <w:t>Evaluate the impact of organizational culture, ethics, and corporate social responsibility on business performance and sustainability.</w:t>
      </w:r>
    </w:p>
    <w:p w14:paraId="0FA7640A" w14:textId="77777777" w:rsidR="00C04C1E" w:rsidRDefault="00C04C1E" w:rsidP="00C04C1E">
      <w:pPr>
        <w:pStyle w:val="Billets2"/>
      </w:pPr>
      <w:r>
        <w:t>Develop effective communication strategies for internal and external stakeholders.</w:t>
      </w:r>
    </w:p>
    <w:p w14:paraId="23B58BC2" w14:textId="77777777" w:rsidR="00C04C1E" w:rsidRDefault="00C04C1E" w:rsidP="00C04C1E">
      <w:pPr>
        <w:pStyle w:val="Billets2"/>
      </w:pPr>
      <w:r>
        <w:t>Analyze leadership styles, traits, and theories in different organizational contexts.</w:t>
      </w:r>
    </w:p>
    <w:p w14:paraId="06BF46D4" w14:textId="77777777" w:rsidR="00C04C1E" w:rsidRDefault="00C04C1E" w:rsidP="00C04C1E">
      <w:pPr>
        <w:pStyle w:val="Billets2"/>
      </w:pPr>
      <w:r>
        <w:t>Apply motivational theories to foster employee engagement and productivity.</w:t>
      </w:r>
    </w:p>
    <w:p w14:paraId="730CF314" w14:textId="77777777" w:rsidR="00C04C1E" w:rsidRDefault="00C04C1E" w:rsidP="00C04C1E">
      <w:pPr>
        <w:pStyle w:val="Billets2"/>
      </w:pPr>
      <w:r>
        <w:t>Understand group dynamics, team development, and conflict resolution strategies.</w:t>
      </w:r>
    </w:p>
    <w:p w14:paraId="52D62BB8" w14:textId="77777777" w:rsidR="00C04C1E" w:rsidRDefault="00C04C1E" w:rsidP="00C04C1E">
      <w:pPr>
        <w:pStyle w:val="Billets2"/>
      </w:pPr>
      <w:r>
        <w:lastRenderedPageBreak/>
        <w:t>Evaluate the principles of organizational change management and develop strategies to overcome resistance.</w:t>
      </w:r>
    </w:p>
    <w:p w14:paraId="7D580995" w14:textId="77777777" w:rsidR="00C04C1E" w:rsidRDefault="00C04C1E" w:rsidP="00C04C1E">
      <w:pPr>
        <w:pStyle w:val="Billets2"/>
      </w:pPr>
      <w:r>
        <w:t>Apply decision-making models to address complex managerial problems ethically.</w:t>
      </w:r>
    </w:p>
    <w:p w14:paraId="35748DDE" w14:textId="77777777" w:rsidR="00C04C1E" w:rsidRDefault="00C04C1E" w:rsidP="00C04C1E">
      <w:pPr>
        <w:pStyle w:val="Billets2"/>
      </w:pPr>
      <w:r>
        <w:t>Examine the role of innovation and change in driving organizational resilience and competitive advantage.</w:t>
      </w:r>
    </w:p>
    <w:p w14:paraId="5373577D" w14:textId="77777777" w:rsidR="00C04C1E" w:rsidRDefault="00C04C1E" w:rsidP="00C04C1E">
      <w:pPr>
        <w:pStyle w:val="Billets2"/>
      </w:pPr>
      <w:r>
        <w:t>Reflect on personal leadership styles and areas for growth in managerial competencies</w:t>
      </w:r>
    </w:p>
    <w:p w14:paraId="0AF02816" w14:textId="77777777" w:rsidR="00C04C1E" w:rsidRDefault="00C04C1E" w:rsidP="00C04C1E">
      <w:pPr>
        <w:pStyle w:val="CopyPRME"/>
      </w:pPr>
    </w:p>
    <w:p w14:paraId="3A3E8705" w14:textId="77777777" w:rsidR="00C04C1E" w:rsidRDefault="00C04C1E" w:rsidP="00C04C1E">
      <w:pPr>
        <w:pStyle w:val="Header3PRME"/>
      </w:pPr>
      <w:r>
        <w:t>Course Prerequisites:</w:t>
      </w:r>
    </w:p>
    <w:p w14:paraId="0BCE990C" w14:textId="77777777" w:rsidR="00C04C1E" w:rsidRDefault="00C04C1E" w:rsidP="00C04C1E">
      <w:pPr>
        <w:pStyle w:val="CopyPRME"/>
      </w:pPr>
      <w:r>
        <w:t>No formal prerequisites. Basic understanding of organizational behavior and business principles is helpful but not required.</w:t>
      </w:r>
    </w:p>
    <w:p w14:paraId="0FD206C0" w14:textId="77777777" w:rsidR="00C04C1E" w:rsidRDefault="00C04C1E" w:rsidP="00C04C1E">
      <w:pPr>
        <w:pStyle w:val="CopyPRME"/>
      </w:pPr>
    </w:p>
    <w:p w14:paraId="0759BFBB" w14:textId="77777777" w:rsidR="00C04C1E" w:rsidRPr="00C04C1E" w:rsidRDefault="00C04C1E" w:rsidP="00C04C1E">
      <w:pPr>
        <w:pStyle w:val="Header3PRME"/>
      </w:pPr>
      <w:r>
        <w:t>Meeting Times and Locations:</w:t>
      </w:r>
    </w:p>
    <w:p w14:paraId="191D2375" w14:textId="77777777" w:rsidR="00C04C1E" w:rsidRDefault="00C04C1E" w:rsidP="00C04C1E">
      <w:pPr>
        <w:pStyle w:val="CopyPRME"/>
      </w:pPr>
      <w:r>
        <w:rPr>
          <w:b/>
          <w:bCs/>
        </w:rPr>
        <w:t>Day(s) of the week:</w:t>
      </w:r>
      <w:r>
        <w:t xml:space="preserve"> [Insert Days]</w:t>
      </w:r>
    </w:p>
    <w:p w14:paraId="0DE5EDAA" w14:textId="77777777" w:rsidR="00C04C1E" w:rsidRDefault="00C04C1E" w:rsidP="00C04C1E">
      <w:pPr>
        <w:pStyle w:val="CopyPRME"/>
      </w:pPr>
      <w:r>
        <w:rPr>
          <w:b/>
          <w:bCs/>
        </w:rPr>
        <w:t>Time:</w:t>
      </w:r>
      <w:r>
        <w:t xml:space="preserve"> [Insert Time]</w:t>
      </w:r>
    </w:p>
    <w:p w14:paraId="48DB420A" w14:textId="77777777" w:rsidR="00C04C1E" w:rsidRDefault="00C04C1E" w:rsidP="00C04C1E">
      <w:pPr>
        <w:pStyle w:val="CopyPRME"/>
      </w:pPr>
      <w:r>
        <w:rPr>
          <w:b/>
          <w:bCs/>
        </w:rPr>
        <w:t>Classroom:</w:t>
      </w:r>
      <w:r>
        <w:t xml:space="preserve"> [Insert Classroom]</w:t>
      </w:r>
    </w:p>
    <w:p w14:paraId="1E8144B7" w14:textId="77777777" w:rsidR="00C04C1E" w:rsidRDefault="00C04C1E" w:rsidP="00C04C1E">
      <w:pPr>
        <w:pStyle w:val="CopyPRME"/>
      </w:pPr>
      <w:r>
        <w:rPr>
          <w:b/>
          <w:bCs/>
        </w:rPr>
        <w:t>Building:</w:t>
      </w:r>
      <w:r>
        <w:t xml:space="preserve"> [Insert Building]</w:t>
      </w:r>
    </w:p>
    <w:p w14:paraId="6035D41B" w14:textId="77777777" w:rsidR="00C04C1E" w:rsidRDefault="00C04C1E" w:rsidP="00C04C1E">
      <w:pPr>
        <w:pStyle w:val="CopyPRME"/>
      </w:pPr>
    </w:p>
    <w:p w14:paraId="0C16EF6C" w14:textId="77777777" w:rsidR="00C04C1E" w:rsidRDefault="00C04C1E" w:rsidP="00C04C1E">
      <w:pPr>
        <w:pStyle w:val="Header3PRME"/>
      </w:pPr>
      <w:r>
        <w:t>Required Materials:</w:t>
      </w:r>
    </w:p>
    <w:p w14:paraId="66EBAD04" w14:textId="77777777" w:rsidR="00C04C1E" w:rsidRDefault="00C04C1E" w:rsidP="00C04C1E">
      <w:pPr>
        <w:pStyle w:val="CopyPRME"/>
        <w:rPr>
          <w:b/>
          <w:bCs/>
        </w:rPr>
      </w:pPr>
      <w:r>
        <w:rPr>
          <w:b/>
          <w:bCs/>
        </w:rPr>
        <w:t>Textbook:</w:t>
      </w:r>
    </w:p>
    <w:p w14:paraId="7A5967CA" w14:textId="77777777" w:rsidR="00C04C1E" w:rsidRDefault="00C04C1E" w:rsidP="00C04C1E">
      <w:pPr>
        <w:pStyle w:val="CopyPRME"/>
      </w:pPr>
    </w:p>
    <w:p w14:paraId="52EF9B74" w14:textId="77777777" w:rsidR="00C04C1E" w:rsidRDefault="00C04C1E" w:rsidP="00C04C1E">
      <w:pPr>
        <w:pStyle w:val="CopyPRME"/>
        <w:rPr>
          <w:b/>
          <w:bCs/>
        </w:rPr>
      </w:pPr>
      <w:r>
        <w:rPr>
          <w:b/>
          <w:bCs/>
        </w:rPr>
        <w:t>Technology:</w:t>
      </w:r>
    </w:p>
    <w:p w14:paraId="4D2BA0B5" w14:textId="77777777" w:rsidR="00C04C1E" w:rsidRDefault="00C04C1E" w:rsidP="00C04C1E">
      <w:pPr>
        <w:pStyle w:val="CopyPRME"/>
      </w:pPr>
      <w:r>
        <w:tab/>
        <w:t>•</w:t>
      </w:r>
      <w:r>
        <w:tab/>
        <w:t>Access to the university’s Learning Management System (LMS).</w:t>
      </w:r>
    </w:p>
    <w:p w14:paraId="1DC12B5A" w14:textId="77777777" w:rsidR="00C04C1E" w:rsidRDefault="00C04C1E" w:rsidP="00C04C1E">
      <w:pPr>
        <w:pStyle w:val="CopyPRME"/>
      </w:pPr>
      <w:r>
        <w:tab/>
        <w:t>•</w:t>
      </w:r>
      <w:r>
        <w:tab/>
        <w:t>Microsoft Office Suite (Word, Excel, PowerPoint).</w:t>
      </w:r>
    </w:p>
    <w:p w14:paraId="16A8EF3E" w14:textId="77777777" w:rsidR="00C04C1E" w:rsidRDefault="00C04C1E" w:rsidP="00C04C1E">
      <w:pPr>
        <w:pStyle w:val="CopyPRME"/>
      </w:pPr>
      <w:r>
        <w:tab/>
        <w:t>•</w:t>
      </w:r>
      <w:r>
        <w:tab/>
        <w:t>Access to collaborative tools (e.g., Google Workspace).</w:t>
      </w:r>
    </w:p>
    <w:p w14:paraId="69EEE54D" w14:textId="77777777" w:rsidR="00C04C1E" w:rsidRDefault="00C04C1E" w:rsidP="00C04C1E">
      <w:pPr>
        <w:pStyle w:val="CopyPRME"/>
        <w:rPr>
          <w:b/>
          <w:bCs/>
        </w:rPr>
      </w:pPr>
      <w:r>
        <w:rPr>
          <w:b/>
          <w:bCs/>
        </w:rPr>
        <w:t>Supplementary Resources:</w:t>
      </w:r>
    </w:p>
    <w:p w14:paraId="0CDFBBA1" w14:textId="77777777" w:rsidR="00C04C1E" w:rsidRDefault="00C04C1E" w:rsidP="00C04C1E">
      <w:pPr>
        <w:pStyle w:val="CopyPRME"/>
      </w:pPr>
      <w:r>
        <w:tab/>
        <w:t>•</w:t>
      </w:r>
      <w:r>
        <w:tab/>
        <w:t>Selected academic journal articles.</w:t>
      </w:r>
    </w:p>
    <w:p w14:paraId="7E2DBE3D" w14:textId="77777777" w:rsidR="00C04C1E" w:rsidRDefault="00C04C1E" w:rsidP="00C04C1E">
      <w:pPr>
        <w:pStyle w:val="CopyPRME"/>
      </w:pPr>
      <w:r>
        <w:tab/>
        <w:t>•</w:t>
      </w:r>
      <w:r>
        <w:tab/>
        <w:t>Industry reports and case studies provided by the instructor.</w:t>
      </w:r>
    </w:p>
    <w:p w14:paraId="3BE8378D" w14:textId="77777777" w:rsidR="00C04C1E" w:rsidRDefault="00C04C1E" w:rsidP="00C04C1E">
      <w:pPr>
        <w:pStyle w:val="CopyPRME"/>
      </w:pPr>
      <w:r>
        <w:tab/>
        <w:t>•</w:t>
      </w:r>
      <w:r>
        <w:tab/>
        <w:t>Relevant multimedia resources (e.g., TED Talks, Harvard Business Review video</w:t>
      </w:r>
    </w:p>
    <w:p w14:paraId="56A7ECC5" w14:textId="77777777" w:rsidR="00C04C1E" w:rsidRDefault="00C04C1E" w:rsidP="00C04C1E">
      <w:pPr>
        <w:pStyle w:val="CopyPRME"/>
      </w:pPr>
    </w:p>
    <w:p w14:paraId="03332586" w14:textId="77777777" w:rsidR="00C04C1E" w:rsidRDefault="00C04C1E" w:rsidP="00C04C1E">
      <w:pPr>
        <w:pStyle w:val="CopyPRME"/>
      </w:pPr>
    </w:p>
    <w:tbl>
      <w:tblPr>
        <w:tblW w:w="100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00"/>
        <w:gridCol w:w="5000"/>
      </w:tblGrid>
      <w:tr w:rsidR="00C04C1E" w14:paraId="078C6703" w14:textId="77777777" w:rsidTr="00806C7C">
        <w:trPr>
          <w:jc w:val="center"/>
        </w:trPr>
        <w:tc>
          <w:tcPr>
            <w:tcW w:w="5000" w:type="dxa"/>
            <w:tcMar>
              <w:top w:w="100" w:type="dxa"/>
              <w:left w:w="100" w:type="dxa"/>
              <w:bottom w:w="100" w:type="dxa"/>
              <w:right w:w="100" w:type="dxa"/>
            </w:tcMar>
          </w:tcPr>
          <w:p w14:paraId="5C3344FE" w14:textId="77777777" w:rsidR="00C04C1E" w:rsidRDefault="00C04C1E" w:rsidP="00C04C1E">
            <w:pPr>
              <w:pStyle w:val="CopyPRME"/>
            </w:pPr>
            <w:r>
              <w:t>Assessment Style</w:t>
            </w:r>
          </w:p>
        </w:tc>
        <w:tc>
          <w:tcPr>
            <w:tcW w:w="5000" w:type="dxa"/>
            <w:tcMar>
              <w:top w:w="100" w:type="dxa"/>
              <w:left w:w="100" w:type="dxa"/>
              <w:bottom w:w="100" w:type="dxa"/>
              <w:right w:w="100" w:type="dxa"/>
            </w:tcMar>
          </w:tcPr>
          <w:p w14:paraId="35EAB0C6" w14:textId="77777777" w:rsidR="00C04C1E" w:rsidRDefault="00C04C1E" w:rsidP="00C04C1E">
            <w:pPr>
              <w:pStyle w:val="CopyPRME"/>
            </w:pPr>
            <w:r>
              <w:t>Percentage of Final Grade</w:t>
            </w:r>
          </w:p>
        </w:tc>
      </w:tr>
      <w:tr w:rsidR="00C04C1E" w14:paraId="7B92B880" w14:textId="77777777" w:rsidTr="00806C7C">
        <w:trPr>
          <w:jc w:val="center"/>
        </w:trPr>
        <w:tc>
          <w:tcPr>
            <w:tcW w:w="5000" w:type="dxa"/>
            <w:tcMar>
              <w:top w:w="100" w:type="dxa"/>
              <w:left w:w="100" w:type="dxa"/>
              <w:bottom w:w="100" w:type="dxa"/>
              <w:right w:w="100" w:type="dxa"/>
            </w:tcMar>
          </w:tcPr>
          <w:p w14:paraId="305891B7" w14:textId="77777777" w:rsidR="00C04C1E" w:rsidRDefault="00C04C1E" w:rsidP="00C04C1E">
            <w:pPr>
              <w:pStyle w:val="CopyPRME"/>
            </w:pPr>
            <w:r>
              <w:t xml:space="preserve">Class Participation </w:t>
            </w:r>
          </w:p>
        </w:tc>
        <w:tc>
          <w:tcPr>
            <w:tcW w:w="5000" w:type="dxa"/>
            <w:tcMar>
              <w:top w:w="100" w:type="dxa"/>
              <w:left w:w="100" w:type="dxa"/>
              <w:bottom w:w="100" w:type="dxa"/>
              <w:right w:w="100" w:type="dxa"/>
            </w:tcMar>
          </w:tcPr>
          <w:p w14:paraId="50DAF917" w14:textId="77777777" w:rsidR="00C04C1E" w:rsidRDefault="00C04C1E" w:rsidP="00C04C1E">
            <w:pPr>
              <w:pStyle w:val="CopyPRME"/>
            </w:pPr>
          </w:p>
        </w:tc>
      </w:tr>
      <w:tr w:rsidR="00C04C1E" w14:paraId="7CA179CB" w14:textId="77777777" w:rsidTr="00806C7C">
        <w:trPr>
          <w:jc w:val="center"/>
        </w:trPr>
        <w:tc>
          <w:tcPr>
            <w:tcW w:w="5000" w:type="dxa"/>
            <w:tcMar>
              <w:top w:w="100" w:type="dxa"/>
              <w:left w:w="100" w:type="dxa"/>
              <w:bottom w:w="100" w:type="dxa"/>
              <w:right w:w="100" w:type="dxa"/>
            </w:tcMar>
          </w:tcPr>
          <w:p w14:paraId="46BCFBD6" w14:textId="77777777" w:rsidR="00C04C1E" w:rsidRDefault="00C04C1E" w:rsidP="00C04C1E">
            <w:pPr>
              <w:pStyle w:val="CopyPRME"/>
            </w:pPr>
            <w:r>
              <w:t>Assignments</w:t>
            </w:r>
          </w:p>
        </w:tc>
        <w:tc>
          <w:tcPr>
            <w:tcW w:w="5000" w:type="dxa"/>
            <w:tcMar>
              <w:top w:w="100" w:type="dxa"/>
              <w:left w:w="100" w:type="dxa"/>
              <w:bottom w:w="100" w:type="dxa"/>
              <w:right w:w="100" w:type="dxa"/>
            </w:tcMar>
          </w:tcPr>
          <w:p w14:paraId="5B162BF7" w14:textId="77777777" w:rsidR="00C04C1E" w:rsidRDefault="00C04C1E" w:rsidP="00C04C1E">
            <w:pPr>
              <w:pStyle w:val="CopyPRME"/>
            </w:pPr>
          </w:p>
        </w:tc>
      </w:tr>
      <w:tr w:rsidR="00C04C1E" w14:paraId="78F802D1" w14:textId="77777777" w:rsidTr="00806C7C">
        <w:trPr>
          <w:jc w:val="center"/>
        </w:trPr>
        <w:tc>
          <w:tcPr>
            <w:tcW w:w="5000" w:type="dxa"/>
            <w:tcMar>
              <w:top w:w="100" w:type="dxa"/>
              <w:left w:w="100" w:type="dxa"/>
              <w:bottom w:w="100" w:type="dxa"/>
              <w:right w:w="100" w:type="dxa"/>
            </w:tcMar>
          </w:tcPr>
          <w:p w14:paraId="59CA637F" w14:textId="77777777" w:rsidR="00C04C1E" w:rsidRDefault="00C04C1E" w:rsidP="00C04C1E">
            <w:pPr>
              <w:pStyle w:val="CopyPRME"/>
            </w:pPr>
            <w:r>
              <w:lastRenderedPageBreak/>
              <w:t>Quizzes/Exams</w:t>
            </w:r>
          </w:p>
        </w:tc>
        <w:tc>
          <w:tcPr>
            <w:tcW w:w="5000" w:type="dxa"/>
            <w:tcMar>
              <w:top w:w="100" w:type="dxa"/>
              <w:left w:w="100" w:type="dxa"/>
              <w:bottom w:w="100" w:type="dxa"/>
              <w:right w:w="100" w:type="dxa"/>
            </w:tcMar>
          </w:tcPr>
          <w:p w14:paraId="4457D7A1" w14:textId="77777777" w:rsidR="00C04C1E" w:rsidRDefault="00C04C1E" w:rsidP="00C04C1E">
            <w:pPr>
              <w:pStyle w:val="CopyPRME"/>
            </w:pPr>
          </w:p>
        </w:tc>
      </w:tr>
      <w:tr w:rsidR="00C04C1E" w14:paraId="594CC407" w14:textId="77777777" w:rsidTr="00806C7C">
        <w:trPr>
          <w:jc w:val="center"/>
        </w:trPr>
        <w:tc>
          <w:tcPr>
            <w:tcW w:w="5000" w:type="dxa"/>
            <w:tcMar>
              <w:top w:w="100" w:type="dxa"/>
              <w:left w:w="100" w:type="dxa"/>
              <w:bottom w:w="100" w:type="dxa"/>
              <w:right w:w="100" w:type="dxa"/>
            </w:tcMar>
          </w:tcPr>
          <w:p w14:paraId="5D910921" w14:textId="77777777" w:rsidR="00C04C1E" w:rsidRDefault="00C04C1E" w:rsidP="00C04C1E">
            <w:pPr>
              <w:pStyle w:val="CopyPRME"/>
            </w:pPr>
            <w:proofErr w:type="spellStart"/>
            <w:r>
              <w:t>FInal</w:t>
            </w:r>
            <w:proofErr w:type="spellEnd"/>
            <w:r>
              <w:t xml:space="preserve"> Project/Paper</w:t>
            </w:r>
          </w:p>
        </w:tc>
        <w:tc>
          <w:tcPr>
            <w:tcW w:w="5000" w:type="dxa"/>
            <w:tcMar>
              <w:top w:w="100" w:type="dxa"/>
              <w:left w:w="100" w:type="dxa"/>
              <w:bottom w:w="100" w:type="dxa"/>
              <w:right w:w="100" w:type="dxa"/>
            </w:tcMar>
          </w:tcPr>
          <w:p w14:paraId="201824E9" w14:textId="77777777" w:rsidR="00C04C1E" w:rsidRDefault="00C04C1E" w:rsidP="00C04C1E">
            <w:pPr>
              <w:pStyle w:val="CopyPRME"/>
            </w:pPr>
          </w:p>
        </w:tc>
      </w:tr>
    </w:tbl>
    <w:p w14:paraId="71092206" w14:textId="77777777" w:rsidR="00C04C1E" w:rsidRDefault="00C04C1E" w:rsidP="00C04C1E">
      <w:pPr>
        <w:pStyle w:val="CopyPRME"/>
      </w:pPr>
    </w:p>
    <w:p w14:paraId="066B2616" w14:textId="77777777" w:rsidR="00C04C1E" w:rsidRDefault="00C04C1E" w:rsidP="00C04C1E">
      <w:pPr>
        <w:pStyle w:val="CopyPRME"/>
        <w:rPr>
          <w:b/>
          <w:bCs/>
        </w:rPr>
      </w:pPr>
      <w:r>
        <w:rPr>
          <w:b/>
          <w:bCs/>
        </w:rPr>
        <w:t>Grading Scale:</w:t>
      </w:r>
    </w:p>
    <w:p w14:paraId="57A0CEAA" w14:textId="77777777" w:rsidR="00C04C1E" w:rsidRDefault="00C04C1E" w:rsidP="00C04C1E">
      <w:pPr>
        <w:pStyle w:val="CopyPRME"/>
      </w:pPr>
    </w:p>
    <w:p w14:paraId="4F254432" w14:textId="77777777" w:rsidR="00C04C1E" w:rsidRDefault="00C04C1E" w:rsidP="00C04C1E">
      <w:pPr>
        <w:pStyle w:val="CopyPRME"/>
      </w:pPr>
    </w:p>
    <w:p w14:paraId="63B61657" w14:textId="77777777" w:rsidR="00C04C1E" w:rsidRDefault="00C04C1E" w:rsidP="00C04C1E">
      <w:pPr>
        <w:pStyle w:val="Header3PRME"/>
      </w:pPr>
      <w:r>
        <w:t>Course Policies:</w:t>
      </w:r>
    </w:p>
    <w:p w14:paraId="5B840230" w14:textId="77777777" w:rsidR="00C04C1E" w:rsidRDefault="00C04C1E" w:rsidP="00C04C1E">
      <w:pPr>
        <w:pStyle w:val="CopyPRME"/>
        <w:rPr>
          <w:b/>
          <w:bCs/>
        </w:rPr>
      </w:pPr>
      <w:r>
        <w:rPr>
          <w:b/>
          <w:bCs/>
        </w:rPr>
        <w:t>Attendance and Participation:</w:t>
      </w:r>
    </w:p>
    <w:p w14:paraId="7254CB91" w14:textId="77777777" w:rsidR="00C04C1E" w:rsidRDefault="00C04C1E" w:rsidP="00C04C1E">
      <w:pPr>
        <w:pStyle w:val="CopyPRME"/>
      </w:pPr>
      <w:r>
        <w:t>Active participation is expected in every class. Students are encouraged to contribute thoughtfully to discussions and group activities. Excessive absences may impact final grades.</w:t>
      </w:r>
    </w:p>
    <w:p w14:paraId="17F9F6AD" w14:textId="77777777" w:rsidR="00C04C1E" w:rsidRDefault="00C04C1E" w:rsidP="00C04C1E">
      <w:pPr>
        <w:pStyle w:val="CopyPRME"/>
        <w:rPr>
          <w:b/>
          <w:bCs/>
        </w:rPr>
      </w:pPr>
    </w:p>
    <w:p w14:paraId="3A127B9A" w14:textId="61C68570" w:rsidR="00C04C1E" w:rsidRDefault="00C04C1E" w:rsidP="00C04C1E">
      <w:pPr>
        <w:pStyle w:val="CopyPRME"/>
        <w:rPr>
          <w:b/>
          <w:bCs/>
        </w:rPr>
      </w:pPr>
      <w:r>
        <w:rPr>
          <w:b/>
          <w:bCs/>
        </w:rPr>
        <w:t>Late Work:</w:t>
      </w:r>
    </w:p>
    <w:p w14:paraId="721C9B95" w14:textId="77777777" w:rsidR="00C04C1E" w:rsidRDefault="00C04C1E" w:rsidP="00C04C1E">
      <w:pPr>
        <w:pStyle w:val="CopyPRME"/>
      </w:pPr>
      <w:r>
        <w:t>Assignments submitted after the deadline will incur a penalty unless prior arrangements are made with the instructor.</w:t>
      </w:r>
    </w:p>
    <w:p w14:paraId="1E25CC48" w14:textId="77777777" w:rsidR="00C04C1E" w:rsidRDefault="00C04C1E" w:rsidP="00C04C1E">
      <w:pPr>
        <w:pStyle w:val="CopyPRME"/>
        <w:rPr>
          <w:b/>
          <w:bCs/>
        </w:rPr>
      </w:pPr>
    </w:p>
    <w:p w14:paraId="4E899EC3" w14:textId="6B790E48" w:rsidR="00C04C1E" w:rsidRDefault="00C04C1E" w:rsidP="00C04C1E">
      <w:pPr>
        <w:pStyle w:val="CopyPRME"/>
        <w:rPr>
          <w:b/>
          <w:bCs/>
        </w:rPr>
      </w:pPr>
      <w:r>
        <w:rPr>
          <w:b/>
          <w:bCs/>
        </w:rPr>
        <w:t>Academic Integrity:</w:t>
      </w:r>
    </w:p>
    <w:p w14:paraId="109C6D98" w14:textId="77777777" w:rsidR="00C04C1E" w:rsidRDefault="00C04C1E" w:rsidP="00C04C1E">
      <w:pPr>
        <w:pStyle w:val="CopyPRME"/>
      </w:pPr>
      <w:r>
        <w:t>All work submitted must be original. Plagiarism or cheating will result in disciplinary action in accordance with university policies.</w:t>
      </w:r>
    </w:p>
    <w:p w14:paraId="3725A648" w14:textId="77777777" w:rsidR="00C04C1E" w:rsidRDefault="00C04C1E" w:rsidP="00C04C1E">
      <w:pPr>
        <w:pStyle w:val="CopyPRME"/>
        <w:rPr>
          <w:b/>
          <w:bCs/>
        </w:rPr>
      </w:pPr>
    </w:p>
    <w:p w14:paraId="5C251006" w14:textId="2B1A9DD4" w:rsidR="00C04C1E" w:rsidRDefault="00C04C1E" w:rsidP="00C04C1E">
      <w:pPr>
        <w:pStyle w:val="CopyPRME"/>
        <w:rPr>
          <w:b/>
          <w:bCs/>
        </w:rPr>
      </w:pPr>
      <w:r>
        <w:rPr>
          <w:b/>
          <w:bCs/>
        </w:rPr>
        <w:t>Accommodations:</w:t>
      </w:r>
    </w:p>
    <w:p w14:paraId="14E48BAD" w14:textId="77777777" w:rsidR="00C04C1E" w:rsidRDefault="00C04C1E" w:rsidP="00C04C1E">
      <w:pPr>
        <w:pStyle w:val="CopyPRME"/>
      </w:pPr>
      <w:r>
        <w:t>Students requiring accommodations for disabilities or special needs must contact the university’s accessibility services office and inform the instructor at the beginning of the semester.</w:t>
      </w:r>
    </w:p>
    <w:p w14:paraId="1ECF28FE" w14:textId="77777777" w:rsidR="00C04C1E" w:rsidRDefault="00C04C1E" w:rsidP="00C04C1E">
      <w:pPr>
        <w:pStyle w:val="CopyPRME"/>
      </w:pPr>
    </w:p>
    <w:p w14:paraId="0C645425" w14:textId="77777777" w:rsidR="00C04C1E" w:rsidRDefault="00C04C1E" w:rsidP="00C04C1E">
      <w:pPr>
        <w:pStyle w:val="Header3PRME"/>
      </w:pPr>
      <w:r>
        <w:t>Class Schedule:</w:t>
      </w:r>
    </w:p>
    <w:p w14:paraId="7FFCC7EF" w14:textId="77777777" w:rsidR="00C04C1E" w:rsidRDefault="00C04C1E" w:rsidP="00C04C1E">
      <w:pPr>
        <w:pStyle w:val="CopyPRME"/>
      </w:pPr>
      <w:r>
        <w:rPr>
          <w:b/>
          <w:bCs/>
        </w:rPr>
        <w:t>Week 1:</w:t>
      </w:r>
    </w:p>
    <w:p w14:paraId="1F8F1A61" w14:textId="3674E303" w:rsidR="00C04C1E" w:rsidRPr="00C04C1E" w:rsidRDefault="00C04C1E" w:rsidP="00C04C1E">
      <w:pPr>
        <w:pStyle w:val="Billets2"/>
      </w:pPr>
      <w:r w:rsidRPr="00C04C1E">
        <w:t>Lesson 1: Understanding Management and Organizations</w:t>
      </w:r>
    </w:p>
    <w:p w14:paraId="4FF3CD22" w14:textId="43175ADC" w:rsidR="00C04C1E" w:rsidRPr="00C04C1E" w:rsidRDefault="00C04C1E" w:rsidP="00C04C1E">
      <w:pPr>
        <w:pStyle w:val="Billets2"/>
      </w:pPr>
      <w:r w:rsidRPr="00C04C1E">
        <w:t>Lesson 2: Understanding Internal and External Organizational Environments</w:t>
      </w:r>
    </w:p>
    <w:p w14:paraId="57117FA5" w14:textId="60E81284" w:rsidR="00C04C1E" w:rsidRDefault="00C04C1E" w:rsidP="00C04C1E">
      <w:pPr>
        <w:pStyle w:val="Billets2"/>
      </w:pPr>
      <w:r w:rsidRPr="00C04C1E">
        <w:t>Lesson 3: Exploring</w:t>
      </w:r>
      <w:r>
        <w:t xml:space="preserve"> Leadership Styles and Theories in Management</w:t>
      </w:r>
    </w:p>
    <w:p w14:paraId="555AC52A" w14:textId="77777777" w:rsidR="00C04C1E" w:rsidRDefault="00C04C1E" w:rsidP="00C04C1E">
      <w:pPr>
        <w:pStyle w:val="CopyPRME"/>
      </w:pPr>
      <w:r>
        <w:rPr>
          <w:b/>
          <w:bCs/>
        </w:rPr>
        <w:t>Week 2:</w:t>
      </w:r>
      <w:r>
        <w:t xml:space="preserve"> </w:t>
      </w:r>
    </w:p>
    <w:p w14:paraId="164ACF80" w14:textId="02B04E32" w:rsidR="00C04C1E" w:rsidRPr="00C04C1E" w:rsidRDefault="00C04C1E" w:rsidP="00C04C1E">
      <w:pPr>
        <w:pStyle w:val="Billets2"/>
      </w:pPr>
      <w:r w:rsidRPr="00C04C1E">
        <w:t>Lesson 4: Understanding Motivation Theories and Strategies in Management</w:t>
      </w:r>
    </w:p>
    <w:p w14:paraId="4F0722E9" w14:textId="253DD59E" w:rsidR="00C04C1E" w:rsidRPr="00C04C1E" w:rsidRDefault="00C04C1E" w:rsidP="00C04C1E">
      <w:pPr>
        <w:pStyle w:val="Billets2"/>
      </w:pPr>
      <w:r w:rsidRPr="00C04C1E">
        <w:t>Lesson 5: Exploring Team Dynamics, Collaboration, and Conflict Resolution</w:t>
      </w:r>
    </w:p>
    <w:p w14:paraId="5FD33470" w14:textId="282BB0F7" w:rsidR="00C04C1E" w:rsidRDefault="00C04C1E" w:rsidP="00C04C1E">
      <w:pPr>
        <w:pStyle w:val="Billets2"/>
      </w:pPr>
      <w:r w:rsidRPr="00C04C1E">
        <w:t xml:space="preserve">Lesson 6: Understanding Organizational Culture, Change Management, and Strategies for Effective </w:t>
      </w:r>
      <w:r>
        <w:t>Transformation</w:t>
      </w:r>
    </w:p>
    <w:p w14:paraId="448F86D4" w14:textId="77777777" w:rsidR="00C04C1E" w:rsidRDefault="00C04C1E" w:rsidP="00C04C1E">
      <w:pPr>
        <w:pStyle w:val="CopyPRME"/>
      </w:pPr>
      <w:r>
        <w:rPr>
          <w:b/>
          <w:bCs/>
        </w:rPr>
        <w:lastRenderedPageBreak/>
        <w:t>Week 3:</w:t>
      </w:r>
      <w:r>
        <w:t xml:space="preserve"> </w:t>
      </w:r>
    </w:p>
    <w:p w14:paraId="51343A32" w14:textId="7C877611" w:rsidR="00C04C1E" w:rsidRPr="00C04C1E" w:rsidRDefault="00C04C1E" w:rsidP="00C04C1E">
      <w:pPr>
        <w:pStyle w:val="Billets2"/>
      </w:pPr>
      <w:r w:rsidRPr="00C04C1E">
        <w:t>Lesson 7: Understanding Decision-Making Models and Applying Strategic Approaches to Problem Solving</w:t>
      </w:r>
    </w:p>
    <w:p w14:paraId="5BA97F6E" w14:textId="2A76D71C" w:rsidR="00C04C1E" w:rsidRPr="00C04C1E" w:rsidRDefault="00C04C1E" w:rsidP="00C04C1E">
      <w:pPr>
        <w:pStyle w:val="Billets2"/>
      </w:pPr>
      <w:r w:rsidRPr="00C04C1E">
        <w:t xml:space="preserve">Lesson 8: Understanding Communication Models, Overcoming Barriers, and Enhancing Managerial </w:t>
      </w:r>
    </w:p>
    <w:p w14:paraId="108A950D" w14:textId="65E9FBA1" w:rsidR="00C04C1E" w:rsidRDefault="00C04C1E" w:rsidP="00C04C1E">
      <w:pPr>
        <w:pStyle w:val="Billets2"/>
      </w:pPr>
      <w:r w:rsidRPr="00C04C1E">
        <w:t xml:space="preserve">Lesson 9: Exploring </w:t>
      </w:r>
      <w:r>
        <w:t>Leadership Theories, Styles, and the Traits of Effective Leaders</w:t>
      </w:r>
    </w:p>
    <w:p w14:paraId="2F84D164" w14:textId="77777777" w:rsidR="00C04C1E" w:rsidRDefault="00C04C1E" w:rsidP="00C04C1E">
      <w:pPr>
        <w:pStyle w:val="CopyPRME"/>
      </w:pPr>
      <w:r>
        <w:rPr>
          <w:b/>
          <w:bCs/>
        </w:rPr>
        <w:t>Week 4:</w:t>
      </w:r>
      <w:r>
        <w:t xml:space="preserve"> </w:t>
      </w:r>
    </w:p>
    <w:p w14:paraId="1561AF9D" w14:textId="61569B8F" w:rsidR="00C04C1E" w:rsidRPr="00C04C1E" w:rsidRDefault="00C04C1E" w:rsidP="00C04C1E">
      <w:pPr>
        <w:pStyle w:val="Billets2"/>
      </w:pPr>
      <w:r w:rsidRPr="00C04C1E">
        <w:t>Lesson 10: Motivation – Theories and Applications (Interactive LEGO/Game Activity)</w:t>
      </w:r>
    </w:p>
    <w:p w14:paraId="5F9ADC0C" w14:textId="7C78177B" w:rsidR="00C04C1E" w:rsidRPr="00C04C1E" w:rsidRDefault="00C04C1E" w:rsidP="00C04C1E">
      <w:pPr>
        <w:pStyle w:val="Billets2"/>
      </w:pPr>
      <w:r w:rsidRPr="00C04C1E">
        <w:t>Lesson 11: Summative Assessment – Midterm Evaluation</w:t>
      </w:r>
    </w:p>
    <w:p w14:paraId="52F8932C" w14:textId="744DC1D5" w:rsidR="00C04C1E" w:rsidRDefault="00C04C1E" w:rsidP="00C04C1E">
      <w:pPr>
        <w:pStyle w:val="Billets2"/>
      </w:pPr>
      <w:r w:rsidRPr="00C04C1E">
        <w:t>Lesson 12</w:t>
      </w:r>
      <w:r>
        <w:rPr>
          <w:b/>
          <w:bCs/>
        </w:rPr>
        <w:t>:</w:t>
      </w:r>
      <w:r>
        <w:t xml:space="preserve"> Advanced Group Dynamics and Teamwork</w:t>
      </w:r>
    </w:p>
    <w:p w14:paraId="2532DE85" w14:textId="77777777" w:rsidR="00C04C1E" w:rsidRDefault="00C04C1E" w:rsidP="00C04C1E">
      <w:pPr>
        <w:pStyle w:val="CopyPRME"/>
      </w:pPr>
      <w:r>
        <w:rPr>
          <w:b/>
          <w:bCs/>
        </w:rPr>
        <w:t>Week 5:</w:t>
      </w:r>
      <w:r>
        <w:t xml:space="preserve"> </w:t>
      </w:r>
    </w:p>
    <w:p w14:paraId="2B8F5E7F" w14:textId="309B0CBB" w:rsidR="00C04C1E" w:rsidRPr="00C04C1E" w:rsidRDefault="00C04C1E" w:rsidP="00C04C1E">
      <w:pPr>
        <w:pStyle w:val="Billets2"/>
      </w:pPr>
      <w:r w:rsidRPr="00C04C1E">
        <w:t>Lesson 13: Organizational Culture and Change (New teaching strategy)</w:t>
      </w:r>
    </w:p>
    <w:p w14:paraId="3629013C" w14:textId="7F1428F1" w:rsidR="00C04C1E" w:rsidRPr="00C04C1E" w:rsidRDefault="00C04C1E" w:rsidP="00C04C1E">
      <w:pPr>
        <w:pStyle w:val="Billets2"/>
      </w:pPr>
      <w:r w:rsidRPr="00C04C1E">
        <w:t xml:space="preserve">Lesson 14: Organizational Structure and Design </w:t>
      </w:r>
    </w:p>
    <w:p w14:paraId="5E211F21" w14:textId="41199EC4" w:rsidR="00C04C1E" w:rsidRDefault="00C04C1E" w:rsidP="00C04C1E">
      <w:pPr>
        <w:pStyle w:val="Billets2"/>
      </w:pPr>
      <w:r w:rsidRPr="00C04C1E">
        <w:t xml:space="preserve">Lesson 15: Organizational </w:t>
      </w:r>
      <w:r>
        <w:t>Behavior (Interactive Candy/LEGO/Hot Wheels Activity)</w:t>
      </w:r>
    </w:p>
    <w:p w14:paraId="37B42801" w14:textId="77777777" w:rsidR="00C04C1E" w:rsidRDefault="00C04C1E" w:rsidP="00C04C1E">
      <w:pPr>
        <w:pStyle w:val="CopyPRME"/>
      </w:pPr>
      <w:r>
        <w:rPr>
          <w:b/>
          <w:bCs/>
        </w:rPr>
        <w:t>Week 6:</w:t>
      </w:r>
      <w:r>
        <w:t xml:space="preserve"> </w:t>
      </w:r>
    </w:p>
    <w:p w14:paraId="156F813D" w14:textId="0408E50B" w:rsidR="00C04C1E" w:rsidRPr="00C04C1E" w:rsidRDefault="00C04C1E" w:rsidP="00C04C1E">
      <w:pPr>
        <w:pStyle w:val="Billets2"/>
      </w:pPr>
      <w:r w:rsidRPr="00C04C1E">
        <w:t xml:space="preserve">Lesson 16: Ethics and Corporate Social Responsibility </w:t>
      </w:r>
    </w:p>
    <w:p w14:paraId="71BDB096" w14:textId="2B81B438" w:rsidR="00C04C1E" w:rsidRPr="00C04C1E" w:rsidRDefault="00C04C1E" w:rsidP="00C04C1E">
      <w:pPr>
        <w:pStyle w:val="Billets2"/>
      </w:pPr>
      <w:r w:rsidRPr="00C04C1E">
        <w:t>Lesson 17: Innovation and Change Management</w:t>
      </w:r>
    </w:p>
    <w:p w14:paraId="152C69E0" w14:textId="679723EA" w:rsidR="00C04C1E" w:rsidRDefault="00C04C1E" w:rsidP="00C04C1E">
      <w:pPr>
        <w:pStyle w:val="Billets2"/>
      </w:pPr>
      <w:r w:rsidRPr="00C04C1E">
        <w:t xml:space="preserve">Lesson 18: Organizational </w:t>
      </w:r>
      <w:r>
        <w:t>Performance and Control</w:t>
      </w:r>
    </w:p>
    <w:p w14:paraId="63E661C2" w14:textId="77777777" w:rsidR="00C04C1E" w:rsidRDefault="00C04C1E" w:rsidP="00C04C1E">
      <w:pPr>
        <w:pStyle w:val="CopyPRME"/>
      </w:pPr>
      <w:r>
        <w:rPr>
          <w:b/>
          <w:bCs/>
        </w:rPr>
        <w:t>Week 7:</w:t>
      </w:r>
      <w:r>
        <w:t xml:space="preserve"> </w:t>
      </w:r>
    </w:p>
    <w:p w14:paraId="18412FD6" w14:textId="6220706C" w:rsidR="00C04C1E" w:rsidRPr="00C04C1E" w:rsidRDefault="00C04C1E" w:rsidP="00C04C1E">
      <w:pPr>
        <w:pStyle w:val="Billets2"/>
      </w:pPr>
      <w:r w:rsidRPr="00C04C1E">
        <w:t xml:space="preserve">Lesson 19: Organizational Culture and Change </w:t>
      </w:r>
    </w:p>
    <w:p w14:paraId="17D4EED9" w14:textId="75E8F975" w:rsidR="00C04C1E" w:rsidRPr="00C04C1E" w:rsidRDefault="00C04C1E" w:rsidP="00C04C1E">
      <w:pPr>
        <w:pStyle w:val="Billets2"/>
      </w:pPr>
      <w:r w:rsidRPr="00C04C1E">
        <w:t>Lesson 20: Strategic Planning and Execution (Lecture-based lesson)</w:t>
      </w:r>
    </w:p>
    <w:p w14:paraId="5EDBC6F5" w14:textId="1CD808D9" w:rsidR="00C04C1E" w:rsidRDefault="00C04C1E" w:rsidP="00C04C1E">
      <w:pPr>
        <w:pStyle w:val="Billets2"/>
      </w:pPr>
      <w:r w:rsidRPr="00C04C1E">
        <w:t>Lesson 21: Strategic</w:t>
      </w:r>
      <w:r>
        <w:t xml:space="preserve"> Management Approaches </w:t>
      </w:r>
    </w:p>
    <w:p w14:paraId="306C93D3" w14:textId="77777777" w:rsidR="00C04C1E" w:rsidRDefault="00C04C1E" w:rsidP="00C04C1E">
      <w:pPr>
        <w:pStyle w:val="CopyPRME"/>
      </w:pPr>
      <w:r>
        <w:rPr>
          <w:b/>
          <w:bCs/>
        </w:rPr>
        <w:t>Week 8:</w:t>
      </w:r>
      <w:r>
        <w:t xml:space="preserve"> </w:t>
      </w:r>
    </w:p>
    <w:p w14:paraId="506FD1EE" w14:textId="78792F02" w:rsidR="00C04C1E" w:rsidRPr="00C04C1E" w:rsidRDefault="00C04C1E" w:rsidP="00C04C1E">
      <w:pPr>
        <w:pStyle w:val="Billets2"/>
      </w:pPr>
      <w:r w:rsidRPr="00C04C1E">
        <w:t>Lesson 22: Strategic Innovation – Project Planning Phase</w:t>
      </w:r>
    </w:p>
    <w:p w14:paraId="6CD56DDA" w14:textId="4CC75A13" w:rsidR="00C04C1E" w:rsidRPr="00C04C1E" w:rsidRDefault="00C04C1E" w:rsidP="00C04C1E">
      <w:pPr>
        <w:pStyle w:val="Billets2"/>
      </w:pPr>
      <w:r w:rsidRPr="00C04C1E">
        <w:t>Lesson 23: Strategic Innovation – Project Work Session 1</w:t>
      </w:r>
    </w:p>
    <w:p w14:paraId="52E42E98" w14:textId="48EDD711" w:rsidR="00C04C1E" w:rsidRDefault="00C04C1E" w:rsidP="00C04C1E">
      <w:pPr>
        <w:pStyle w:val="Billets2"/>
      </w:pPr>
      <w:r w:rsidRPr="00C04C1E">
        <w:t xml:space="preserve">Lesson 24: Strategic </w:t>
      </w:r>
      <w:r>
        <w:t>Innovation – Project Work Session 2</w:t>
      </w:r>
    </w:p>
    <w:p w14:paraId="16DC545D" w14:textId="77777777" w:rsidR="00C04C1E" w:rsidRDefault="00C04C1E" w:rsidP="00C04C1E">
      <w:pPr>
        <w:pStyle w:val="CopyPRME"/>
      </w:pPr>
      <w:r>
        <w:rPr>
          <w:b/>
          <w:bCs/>
        </w:rPr>
        <w:t>Week 9:</w:t>
      </w:r>
      <w:r>
        <w:t xml:space="preserve"> </w:t>
      </w:r>
    </w:p>
    <w:p w14:paraId="1D9D30C7" w14:textId="1A456034" w:rsidR="00C04C1E" w:rsidRPr="00C04C1E" w:rsidRDefault="00C04C1E" w:rsidP="00C04C1E">
      <w:pPr>
        <w:pStyle w:val="Billets2"/>
      </w:pPr>
      <w:r w:rsidRPr="00C04C1E">
        <w:t>Lesson 25: Capstone Project – Strategic Management Presentations</w:t>
      </w:r>
    </w:p>
    <w:p w14:paraId="32651697" w14:textId="1EA41C8D" w:rsidR="00C04C1E" w:rsidRDefault="00C04C1E" w:rsidP="00C04C1E">
      <w:pPr>
        <w:pStyle w:val="Billets2"/>
      </w:pPr>
      <w:r w:rsidRPr="00C04C1E">
        <w:t xml:space="preserve">Lesson </w:t>
      </w:r>
      <w:r>
        <w:rPr>
          <w:b/>
          <w:bCs/>
        </w:rPr>
        <w:t>26:</w:t>
      </w:r>
      <w:r>
        <w:t xml:space="preserve"> Leadership in Organizational Change</w:t>
      </w:r>
    </w:p>
    <w:p w14:paraId="6B205F97" w14:textId="77777777" w:rsidR="00C04C1E" w:rsidRDefault="00C04C1E" w:rsidP="00C04C1E">
      <w:pPr>
        <w:pStyle w:val="CopyPRME"/>
      </w:pPr>
      <w:r>
        <w:rPr>
          <w:b/>
          <w:bCs/>
        </w:rPr>
        <w:t>Week 10:</w:t>
      </w:r>
      <w:r>
        <w:t xml:space="preserve"> </w:t>
      </w:r>
    </w:p>
    <w:p w14:paraId="540021A9" w14:textId="18E238E7" w:rsidR="00C04C1E" w:rsidRPr="00C04C1E" w:rsidRDefault="00C04C1E" w:rsidP="00C04C1E">
      <w:pPr>
        <w:pStyle w:val="Billets2"/>
      </w:pPr>
      <w:r w:rsidRPr="00C04C1E">
        <w:t xml:space="preserve">Lesson 27: Formative Assessment – Multiple-Choice Quiz Bank </w:t>
      </w:r>
    </w:p>
    <w:p w14:paraId="24182956" w14:textId="1A3DFA8D" w:rsidR="00C04C1E" w:rsidRPr="00C04C1E" w:rsidRDefault="00C04C1E" w:rsidP="00C04C1E">
      <w:pPr>
        <w:pStyle w:val="Billets2"/>
      </w:pPr>
      <w:r w:rsidRPr="00C04C1E">
        <w:lastRenderedPageBreak/>
        <w:t>Lesson 28: Creativity and Innovation in Nature and Music-Inspired Management Practices</w:t>
      </w:r>
    </w:p>
    <w:p w14:paraId="4DF69305" w14:textId="53961CC3" w:rsidR="00C04C1E" w:rsidRDefault="00C04C1E" w:rsidP="00C04C1E">
      <w:pPr>
        <w:pStyle w:val="Billets2"/>
      </w:pPr>
      <w:r w:rsidRPr="00C04C1E">
        <w:t xml:space="preserve">Lesson 29: Conflict </w:t>
      </w:r>
      <w:r>
        <w:t>Resolution and Negotiation Techniques</w:t>
      </w:r>
    </w:p>
    <w:p w14:paraId="07730B4D" w14:textId="77777777" w:rsidR="00C04C1E" w:rsidRDefault="00C04C1E" w:rsidP="00C04C1E">
      <w:pPr>
        <w:pStyle w:val="CopyPRME"/>
      </w:pPr>
      <w:r>
        <w:rPr>
          <w:b/>
          <w:bCs/>
        </w:rPr>
        <w:t>Week 11:</w:t>
      </w:r>
      <w:r>
        <w:t xml:space="preserve"> </w:t>
      </w:r>
    </w:p>
    <w:p w14:paraId="63852C56" w14:textId="52E41AF3" w:rsidR="00C04C1E" w:rsidRPr="00C04C1E" w:rsidRDefault="00C04C1E" w:rsidP="00C04C1E">
      <w:pPr>
        <w:pStyle w:val="Billets2"/>
      </w:pPr>
      <w:r w:rsidRPr="00C04C1E">
        <w:t>Lesson 30: Organizational Crisis Management Scenarios</w:t>
      </w:r>
    </w:p>
    <w:p w14:paraId="0702D542" w14:textId="53D23DA2" w:rsidR="00C04C1E" w:rsidRPr="00C04C1E" w:rsidRDefault="00C04C1E" w:rsidP="00C04C1E">
      <w:pPr>
        <w:pStyle w:val="Billets2"/>
      </w:pPr>
      <w:r w:rsidRPr="00C04C1E">
        <w:t>Lesson 31: Environmental Scanning – PESTEL Analysis</w:t>
      </w:r>
    </w:p>
    <w:p w14:paraId="12BBFBAD" w14:textId="0139327D" w:rsidR="00C04C1E" w:rsidRDefault="00C04C1E" w:rsidP="00C04C1E">
      <w:pPr>
        <w:pStyle w:val="Billets2"/>
      </w:pPr>
      <w:r w:rsidRPr="00C04C1E">
        <w:t>Lesson 32: Scenario</w:t>
      </w:r>
      <w:r>
        <w:t>-Based Decision-Making</w:t>
      </w:r>
    </w:p>
    <w:p w14:paraId="50B2E640" w14:textId="77777777" w:rsidR="00C04C1E" w:rsidRDefault="00C04C1E" w:rsidP="00C04C1E">
      <w:pPr>
        <w:pStyle w:val="CopyPRME"/>
      </w:pPr>
      <w:r>
        <w:rPr>
          <w:b/>
          <w:bCs/>
        </w:rPr>
        <w:t>Week 12:</w:t>
      </w:r>
      <w:r>
        <w:t xml:space="preserve"> </w:t>
      </w:r>
    </w:p>
    <w:p w14:paraId="7A380D3F" w14:textId="7CC182E2" w:rsidR="00C04C1E" w:rsidRPr="00C04C1E" w:rsidRDefault="00C04C1E" w:rsidP="00C04C1E">
      <w:pPr>
        <w:pStyle w:val="Billets2"/>
      </w:pPr>
      <w:r w:rsidRPr="00C04C1E">
        <w:t>Lesson 33: Designing an Organizational Innovation Roadmap</w:t>
      </w:r>
    </w:p>
    <w:p w14:paraId="53612E95" w14:textId="517C6DE2" w:rsidR="00C04C1E" w:rsidRPr="00C04C1E" w:rsidRDefault="00C04C1E" w:rsidP="00C04C1E">
      <w:pPr>
        <w:pStyle w:val="Billets2"/>
      </w:pPr>
      <w:r w:rsidRPr="00C04C1E">
        <w:t>Lesson 34: Capstone Project – Innovation Roadmap Presentation Planning</w:t>
      </w:r>
    </w:p>
    <w:p w14:paraId="5244FE58" w14:textId="3D0B0E89" w:rsidR="00C04C1E" w:rsidRDefault="00C04C1E" w:rsidP="00C04C1E">
      <w:pPr>
        <w:pStyle w:val="Billets2"/>
      </w:pPr>
      <w:r w:rsidRPr="00C04C1E">
        <w:t xml:space="preserve">Lesson 35: Capstone </w:t>
      </w:r>
      <w:r>
        <w:t>Project – Innovation Roadmap Presentations</w:t>
      </w:r>
    </w:p>
    <w:p w14:paraId="3BDE453E" w14:textId="77777777" w:rsidR="00C04C1E" w:rsidRDefault="00C04C1E" w:rsidP="00C04C1E">
      <w:pPr>
        <w:pStyle w:val="CopyPRME"/>
      </w:pPr>
      <w:r>
        <w:rPr>
          <w:b/>
          <w:bCs/>
        </w:rPr>
        <w:t>Week 13:</w:t>
      </w:r>
      <w:r>
        <w:t xml:space="preserve"> </w:t>
      </w:r>
    </w:p>
    <w:p w14:paraId="59133C1B" w14:textId="467BBEE4" w:rsidR="00C04C1E" w:rsidRPr="00C04C1E" w:rsidRDefault="00C04C1E" w:rsidP="00C04C1E">
      <w:pPr>
        <w:pStyle w:val="Billets2"/>
      </w:pPr>
      <w:r w:rsidRPr="00C04C1E">
        <w:t>Lesson 36: Organizational Risk Management</w:t>
      </w:r>
    </w:p>
    <w:p w14:paraId="51F5B6D1" w14:textId="1AC9EE4D" w:rsidR="00C04C1E" w:rsidRPr="00C04C1E" w:rsidRDefault="00C04C1E" w:rsidP="00C04C1E">
      <w:pPr>
        <w:pStyle w:val="Billets2"/>
      </w:pPr>
      <w:r w:rsidRPr="00C04C1E">
        <w:t>Lesson 37: Strategic Integration and Organizational Alignment</w:t>
      </w:r>
    </w:p>
    <w:p w14:paraId="5A73560D" w14:textId="4E259FD2" w:rsidR="00C04C1E" w:rsidRDefault="00C04C1E" w:rsidP="00C04C1E">
      <w:pPr>
        <w:pStyle w:val="Billets2"/>
      </w:pPr>
      <w:r w:rsidRPr="00C04C1E">
        <w:t xml:space="preserve">Lesson 38: Organizational </w:t>
      </w:r>
      <w:r>
        <w:t>Innovation Culture and Change Management</w:t>
      </w:r>
    </w:p>
    <w:p w14:paraId="15B920AB" w14:textId="77777777" w:rsidR="00C04C1E" w:rsidRDefault="00C04C1E" w:rsidP="00C04C1E">
      <w:pPr>
        <w:pStyle w:val="CopyPRME"/>
      </w:pPr>
      <w:r>
        <w:rPr>
          <w:b/>
          <w:bCs/>
        </w:rPr>
        <w:t>Week 14:</w:t>
      </w:r>
      <w:r>
        <w:t xml:space="preserve"> </w:t>
      </w:r>
    </w:p>
    <w:p w14:paraId="7A2701D4" w14:textId="2A2F96C7" w:rsidR="00C04C1E" w:rsidRPr="00C04C1E" w:rsidRDefault="00C04C1E" w:rsidP="00C04C1E">
      <w:pPr>
        <w:pStyle w:val="Billets2"/>
      </w:pPr>
      <w:r w:rsidRPr="00C04C1E">
        <w:t>Lesson 39: Introduction to the Course Summative Paper</w:t>
      </w:r>
    </w:p>
    <w:p w14:paraId="457E2DAF" w14:textId="6DE7F798" w:rsidR="00C04C1E" w:rsidRDefault="00C04C1E" w:rsidP="00C04C1E">
      <w:pPr>
        <w:pStyle w:val="Billets2"/>
      </w:pPr>
      <w:r w:rsidRPr="00C04C1E">
        <w:t xml:space="preserve">Lesson 40: Final </w:t>
      </w:r>
      <w:r>
        <w:t>Paper Submission and Course Feedback</w:t>
      </w:r>
    </w:p>
    <w:p w14:paraId="14AB5C3B" w14:textId="77777777" w:rsidR="00C04C1E" w:rsidRDefault="00C04C1E" w:rsidP="00C04C1E">
      <w:pPr>
        <w:pStyle w:val="CopyPRME"/>
      </w:pPr>
    </w:p>
    <w:p w14:paraId="0CFE0C1E" w14:textId="77777777" w:rsidR="00C04C1E" w:rsidRPr="00C04C1E" w:rsidRDefault="00C04C1E" w:rsidP="00C04C1E">
      <w:pPr>
        <w:pStyle w:val="Header3PRME"/>
      </w:pPr>
      <w:r>
        <w:t>Assessment Milestones:</w:t>
      </w:r>
    </w:p>
    <w:p w14:paraId="092395B9" w14:textId="4CDBFD0D" w:rsidR="00C04C1E" w:rsidRDefault="00C04C1E" w:rsidP="00C04C1E">
      <w:pPr>
        <w:pStyle w:val="Billets2"/>
      </w:pPr>
      <w:r>
        <w:rPr>
          <w:b/>
          <w:bCs/>
        </w:rPr>
        <w:t>Midterm Assessment:</w:t>
      </w:r>
      <w:r>
        <w:t xml:space="preserve"> Week 4 (Lesson 11)</w:t>
      </w:r>
    </w:p>
    <w:p w14:paraId="35337DE0" w14:textId="4C3B16B6" w:rsidR="00C04C1E" w:rsidRDefault="00C04C1E" w:rsidP="00C04C1E">
      <w:pPr>
        <w:pStyle w:val="Billets2"/>
      </w:pPr>
      <w:r>
        <w:rPr>
          <w:b/>
          <w:bCs/>
        </w:rPr>
        <w:t>Capstone Project:</w:t>
      </w:r>
      <w:r>
        <w:t xml:space="preserve"> Weeks 8–9 (Lessons 22–25)</w:t>
      </w:r>
    </w:p>
    <w:p w14:paraId="1370BF89" w14:textId="2477D9BD" w:rsidR="00C04C1E" w:rsidRDefault="00C04C1E" w:rsidP="00C04C1E">
      <w:pPr>
        <w:pStyle w:val="Billets2"/>
      </w:pPr>
      <w:r>
        <w:rPr>
          <w:b/>
          <w:bCs/>
        </w:rPr>
        <w:t>Formative Assessments:</w:t>
      </w:r>
      <w:r>
        <w:t xml:space="preserve"> Lessons 7, 10, 19, 27</w:t>
      </w:r>
    </w:p>
    <w:p w14:paraId="6770B758" w14:textId="63A1CE39" w:rsidR="00C04C1E" w:rsidRDefault="00C04C1E" w:rsidP="00C04C1E">
      <w:pPr>
        <w:pStyle w:val="Billets2"/>
      </w:pPr>
      <w:r>
        <w:rPr>
          <w:b/>
          <w:bCs/>
        </w:rPr>
        <w:t>Innovation Roadmap Project:</w:t>
      </w:r>
      <w:r>
        <w:t xml:space="preserve"> Weeks 12–13 (Lessons 33–35)</w:t>
      </w:r>
    </w:p>
    <w:p w14:paraId="6A369D3B" w14:textId="6FACD069" w:rsidR="00C04C1E" w:rsidRDefault="00C04C1E" w:rsidP="00C04C1E">
      <w:pPr>
        <w:pStyle w:val="Billets2"/>
      </w:pPr>
      <w:r>
        <w:rPr>
          <w:b/>
          <w:bCs/>
        </w:rPr>
        <w:t>Summative Paper:</w:t>
      </w:r>
      <w:r>
        <w:t xml:space="preserve"> Week 14 (Lessons 39–40)</w:t>
      </w:r>
    </w:p>
    <w:p w14:paraId="4C3AE0B6" w14:textId="77777777" w:rsidR="00C04C1E" w:rsidRDefault="00C04C1E" w:rsidP="00C04C1E">
      <w:pPr>
        <w:pStyle w:val="CopyPRME"/>
      </w:pPr>
    </w:p>
    <w:p w14:paraId="09CB7EC3" w14:textId="77777777" w:rsidR="00C04C1E" w:rsidRPr="00C04C1E" w:rsidRDefault="00C04C1E" w:rsidP="00C04C1E">
      <w:pPr>
        <w:pStyle w:val="Header3PRME"/>
      </w:pPr>
      <w:r>
        <w:t>Final Project/Paper Details:</w:t>
      </w:r>
    </w:p>
    <w:p w14:paraId="5ECAADBE" w14:textId="77777777" w:rsidR="00C04C1E" w:rsidRDefault="00C04C1E" w:rsidP="00C04C1E">
      <w:pPr>
        <w:pStyle w:val="CopyPRME"/>
      </w:pPr>
      <w:r>
        <w:t>The final summative paper will integrate key concepts learned throughout the course. Students will choose a topic related to management challenges, conduct research, and present evidence-based solutions. Detailed guidelines and rubrics will be provided in Lesson 39.</w:t>
      </w:r>
    </w:p>
    <w:p w14:paraId="207846FD" w14:textId="77777777" w:rsidR="00C04C1E" w:rsidRDefault="00C04C1E" w:rsidP="00C04C1E">
      <w:pPr>
        <w:pStyle w:val="CopyPRME"/>
      </w:pPr>
    </w:p>
    <w:p w14:paraId="416BB866" w14:textId="201B0D46" w:rsidR="002D1A59" w:rsidRPr="00C04C1E" w:rsidRDefault="002D1A59" w:rsidP="00C04C1E">
      <w:pPr>
        <w:pStyle w:val="CopyPRME"/>
      </w:pPr>
    </w:p>
    <w:sectPr w:rsidR="002D1A59" w:rsidRPr="00C04C1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A0017" w14:textId="77777777" w:rsidR="00CA35BF" w:rsidRDefault="00CA35BF" w:rsidP="00C67AA3">
      <w:r>
        <w:separator/>
      </w:r>
    </w:p>
  </w:endnote>
  <w:endnote w:type="continuationSeparator" w:id="0">
    <w:p w14:paraId="78B0BD2A" w14:textId="77777777" w:rsidR="00CA35BF" w:rsidRDefault="00CA35BF" w:rsidP="00C67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lama Light">
    <w:panose1 w:val="020B0604020202020204"/>
    <w:charset w:val="4D"/>
    <w:family w:val="auto"/>
    <w:notTrueType/>
    <w:pitch w:val="variable"/>
    <w:sig w:usb0="A00000AF" w:usb1="4000207B" w:usb2="00000000" w:usb3="00000000" w:csb0="0000008B"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Flama">
    <w:altName w:val="Calibri"/>
    <w:panose1 w:val="020B0604020202020204"/>
    <w:charset w:val="4D"/>
    <w:family w:val="auto"/>
    <w:notTrueType/>
    <w:pitch w:val="variable"/>
    <w:sig w:usb0="800000AF" w:usb1="5000204A" w:usb2="00000000" w:usb3="00000000" w:csb0="00000111" w:csb1="00000000"/>
  </w:font>
  <w:font w:name="Aptos Display">
    <w:panose1 w:val="020B0004020202020204"/>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Flama Bold">
    <w:altName w:val="Calibri"/>
    <w:panose1 w:val="02000000000000000000"/>
    <w:charset w:val="4D"/>
    <w:family w:val="auto"/>
    <w:pitch w:val="variable"/>
    <w:sig w:usb0="800000AF" w:usb1="5000204A" w:usb2="00000000" w:usb3="00000000" w:csb0="00000111" w:csb1="00000000"/>
  </w:font>
  <w:font w:name="Flama Medium">
    <w:panose1 w:val="02000000000000000000"/>
    <w:charset w:val="4D"/>
    <w:family w:val="auto"/>
    <w:notTrueType/>
    <w:pitch w:val="variable"/>
    <w:sig w:usb0="A00000AF" w:usb1="4000207B" w:usb2="00000000" w:usb3="00000000" w:csb0="0000008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0AB42" w14:textId="77777777" w:rsidR="001076D0" w:rsidRDefault="001076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8265B" w14:textId="77777777" w:rsidR="001076D0" w:rsidRDefault="001076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648DA" w14:textId="77777777" w:rsidR="001076D0" w:rsidRDefault="001076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D6CBB" w14:textId="77777777" w:rsidR="00CA35BF" w:rsidRDefault="00CA35BF" w:rsidP="00C67AA3">
      <w:r>
        <w:separator/>
      </w:r>
    </w:p>
  </w:footnote>
  <w:footnote w:type="continuationSeparator" w:id="0">
    <w:p w14:paraId="664AC3B1" w14:textId="77777777" w:rsidR="00CA35BF" w:rsidRDefault="00CA35BF" w:rsidP="00C67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D160F" w14:textId="77777777" w:rsidR="001076D0" w:rsidRDefault="00107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A3504" w14:textId="77777777" w:rsidR="001076D0" w:rsidRPr="001076D0" w:rsidRDefault="001076D0">
    <w:pPr>
      <w:rPr>
        <w:i/>
        <w:iCs/>
        <w:sz w:val="18"/>
        <w:szCs w:val="18"/>
      </w:rPr>
    </w:pPr>
    <w:r w:rsidRPr="001076D0">
      <w:rPr>
        <w:i/>
        <w:iCs/>
        <w:sz w:val="18"/>
        <w:szCs w:val="18"/>
      </w:rPr>
      <w:t>Click to add your logo</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tblGrid>
    <w:tr w:rsidR="00C67AA3" w14:paraId="2A6334AC" w14:textId="77777777" w:rsidTr="001076D0">
      <w:trPr>
        <w:trHeight w:val="253"/>
      </w:trPr>
      <w:sdt>
        <w:sdtPr>
          <w:id w:val="838278334"/>
          <w:showingPlcHdr/>
          <w:picture/>
        </w:sdtPr>
        <w:sdtContent>
          <w:tc>
            <w:tcPr>
              <w:tcW w:w="4519" w:type="dxa"/>
            </w:tcPr>
            <w:p w14:paraId="6040A0BC" w14:textId="77777777" w:rsidR="00C67AA3" w:rsidRDefault="00C67AA3" w:rsidP="00C67AA3">
              <w:pPr>
                <w:pStyle w:val="Header"/>
              </w:pPr>
              <w:r>
                <w:rPr>
                  <w:noProof/>
                  <w:lang w:val="en-US"/>
                </w:rPr>
                <w:drawing>
                  <wp:inline distT="0" distB="0" distL="0" distR="0" wp14:anchorId="6D3D425A" wp14:editId="62276B35">
                    <wp:extent cx="2732568" cy="799972"/>
                    <wp:effectExtent l="0" t="0" r="0" b="635"/>
                    <wp:docPr id="2078466495" name="Picture 1"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66495" name="Picture 1" descr="A white square with a blue bord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9119" cy="807745"/>
                            </a:xfrm>
                            <a:prstGeom prst="rect">
                              <a:avLst/>
                            </a:prstGeom>
                            <a:noFill/>
                            <a:ln>
                              <a:noFill/>
                            </a:ln>
                          </pic:spPr>
                        </pic:pic>
                      </a:graphicData>
                    </a:graphic>
                  </wp:inline>
                </w:drawing>
              </w:r>
            </w:p>
          </w:tc>
        </w:sdtContent>
      </w:sdt>
    </w:tr>
  </w:tbl>
  <w:p w14:paraId="3AE8854C" w14:textId="77777777" w:rsidR="00C67AA3" w:rsidRDefault="00C67AA3" w:rsidP="00C67AA3">
    <w:pPr>
      <w:pStyle w:val="Header"/>
    </w:pPr>
    <w:r>
      <w:rPr>
        <w:noProof/>
        <w:lang w:val="en-US"/>
      </w:rPr>
      <w:drawing>
        <wp:anchor distT="0" distB="0" distL="114300" distR="114300" simplePos="0" relativeHeight="251660288" behindDoc="1" locked="0" layoutInCell="1" allowOverlap="1" wp14:anchorId="1D48BB7B" wp14:editId="0A4D0E64">
          <wp:simplePos x="0" y="0"/>
          <wp:positionH relativeFrom="column">
            <wp:posOffset>3406643</wp:posOffset>
          </wp:positionH>
          <wp:positionV relativeFrom="paragraph">
            <wp:posOffset>-646090</wp:posOffset>
          </wp:positionV>
          <wp:extent cx="2371725" cy="443431"/>
          <wp:effectExtent l="0" t="0" r="0" b="0"/>
          <wp:wrapTight wrapText="bothSides">
            <wp:wrapPolygon edited="0">
              <wp:start x="0" y="0"/>
              <wp:lineTo x="0" y="11140"/>
              <wp:lineTo x="10757" y="14854"/>
              <wp:lineTo x="0" y="14854"/>
              <wp:lineTo x="0" y="20424"/>
              <wp:lineTo x="4337" y="20424"/>
              <wp:lineTo x="17523" y="20424"/>
              <wp:lineTo x="18043" y="16711"/>
              <wp:lineTo x="15961" y="14854"/>
              <wp:lineTo x="10757" y="14854"/>
              <wp:lineTo x="21340" y="10212"/>
              <wp:lineTo x="21340" y="928"/>
              <wp:lineTo x="21166" y="0"/>
              <wp:lineTo x="0" y="0"/>
            </wp:wrapPolygon>
          </wp:wrapTight>
          <wp:docPr id="1000476464" name="Picture 1000476464"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6464" name="Picture 1000476464" descr="A black background with blue tex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71725" cy="443431"/>
                  </a:xfrm>
                  <a:prstGeom prst="rect">
                    <a:avLst/>
                  </a:prstGeom>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0" locked="0" layoutInCell="1" allowOverlap="1" wp14:anchorId="492DC85A" wp14:editId="7C6BFD1B">
              <wp:simplePos x="0" y="0"/>
              <wp:positionH relativeFrom="page">
                <wp:posOffset>-47625</wp:posOffset>
              </wp:positionH>
              <wp:positionV relativeFrom="paragraph">
                <wp:posOffset>161290</wp:posOffset>
              </wp:positionV>
              <wp:extent cx="7849235" cy="235527"/>
              <wp:effectExtent l="57150" t="19050" r="56515" b="69850"/>
              <wp:wrapNone/>
              <wp:docPr id="1" name="Rectangle 1"/>
              <wp:cNvGraphicFramePr/>
              <a:graphic xmlns:a="http://schemas.openxmlformats.org/drawingml/2006/main">
                <a:graphicData uri="http://schemas.microsoft.com/office/word/2010/wordprocessingShape">
                  <wps:wsp>
                    <wps:cNvSpPr/>
                    <wps:spPr>
                      <a:xfrm>
                        <a:off x="0" y="0"/>
                        <a:ext cx="7849235" cy="235527"/>
                      </a:xfrm>
                      <a:prstGeom prst="rect">
                        <a:avLst/>
                      </a:prstGeom>
                      <a:solidFill>
                        <a:srgbClr val="1E325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AB7B3C9" id="Rectangle 1" o:spid="_x0000_s1026" style="position:absolute;margin-left:-3.75pt;margin-top:12.7pt;width:618.05pt;height:18.55pt;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" fillcolor="#1e3250" stroked="f" strokeweight=".5pt">
              <w10:wrap anchorx="page"/>
            </v:rect>
          </w:pict>
        </mc:Fallback>
      </mc:AlternateContent>
    </w:r>
    <w:r>
      <w:tab/>
    </w:r>
  </w:p>
  <w:p w14:paraId="054E9426" w14:textId="77777777" w:rsidR="00C67AA3" w:rsidRDefault="00C67AA3" w:rsidP="00C67AA3">
    <w:pPr>
      <w:pStyle w:val="Header"/>
    </w:pPr>
  </w:p>
  <w:p w14:paraId="3296199F" w14:textId="77777777" w:rsidR="00C67AA3" w:rsidRDefault="00C67A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EB011" w14:textId="77777777" w:rsidR="001076D0" w:rsidRDefault="00107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32E9"/>
    <w:multiLevelType w:val="hybridMultilevel"/>
    <w:tmpl w:val="9B6AC5F2"/>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1317030"/>
    <w:multiLevelType w:val="hybridMultilevel"/>
    <w:tmpl w:val="711235D8"/>
    <w:lvl w:ilvl="0" w:tplc="95927E28">
      <w:start w:val="3"/>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B5E72"/>
    <w:multiLevelType w:val="hybridMultilevel"/>
    <w:tmpl w:val="EF8685AA"/>
    <w:lvl w:ilvl="0" w:tplc="CCB84904">
      <w:start w:val="5"/>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932132"/>
    <w:multiLevelType w:val="hybridMultilevel"/>
    <w:tmpl w:val="47BA2B90"/>
    <w:lvl w:ilvl="0" w:tplc="D02CDD7A">
      <w:start w:val="3"/>
      <w:numFmt w:val="bullet"/>
      <w:lvlText w:val="•"/>
      <w:lvlJc w:val="left"/>
      <w:pPr>
        <w:ind w:left="1440" w:hanging="72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BA416F"/>
    <w:multiLevelType w:val="hybridMultilevel"/>
    <w:tmpl w:val="0A968F5E"/>
    <w:lvl w:ilvl="0" w:tplc="BFDCD1F2">
      <w:start w:val="1"/>
      <w:numFmt w:val="decimal"/>
      <w:lvlText w:val="%1."/>
      <w:lvlJc w:val="left"/>
      <w:pPr>
        <w:ind w:left="720" w:hanging="72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5" w15:restartNumberingAfterBreak="0">
    <w:nsid w:val="03087A48"/>
    <w:multiLevelType w:val="hybridMultilevel"/>
    <w:tmpl w:val="C50266CA"/>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4015B77"/>
    <w:multiLevelType w:val="hybridMultilevel"/>
    <w:tmpl w:val="753C0292"/>
    <w:lvl w:ilvl="0" w:tplc="46F0E9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40D15FC"/>
    <w:multiLevelType w:val="hybridMultilevel"/>
    <w:tmpl w:val="1CCC25A6"/>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47520A0"/>
    <w:multiLevelType w:val="hybridMultilevel"/>
    <w:tmpl w:val="C48CA412"/>
    <w:lvl w:ilvl="0" w:tplc="95927E28">
      <w:start w:val="3"/>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4D76054"/>
    <w:multiLevelType w:val="hybridMultilevel"/>
    <w:tmpl w:val="8732FC7C"/>
    <w:lvl w:ilvl="0" w:tplc="95927E28">
      <w:start w:val="3"/>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566412E"/>
    <w:multiLevelType w:val="hybridMultilevel"/>
    <w:tmpl w:val="2C04E7BE"/>
    <w:lvl w:ilvl="0" w:tplc="BFDCD1F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05AB1407"/>
    <w:multiLevelType w:val="hybridMultilevel"/>
    <w:tmpl w:val="61D0D1C2"/>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6052E96"/>
    <w:multiLevelType w:val="hybridMultilevel"/>
    <w:tmpl w:val="DDC42FC8"/>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6935A88"/>
    <w:multiLevelType w:val="hybridMultilevel"/>
    <w:tmpl w:val="9624833E"/>
    <w:lvl w:ilvl="0" w:tplc="DCBEEDBE">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6B0352B"/>
    <w:multiLevelType w:val="hybridMultilevel"/>
    <w:tmpl w:val="9218434E"/>
    <w:lvl w:ilvl="0" w:tplc="EB049DD0">
      <w:start w:val="2"/>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73B057A"/>
    <w:multiLevelType w:val="hybridMultilevel"/>
    <w:tmpl w:val="9E14E086"/>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07904B23"/>
    <w:multiLevelType w:val="hybridMultilevel"/>
    <w:tmpl w:val="56322702"/>
    <w:lvl w:ilvl="0" w:tplc="FFFFFFFF">
      <w:start w:val="1"/>
      <w:numFmt w:val="decimal"/>
      <w:lvlText w:val="%1."/>
      <w:lvlJc w:val="left"/>
      <w:pPr>
        <w:ind w:left="720" w:hanging="360"/>
      </w:pPr>
      <w:rPr>
        <w:rFonts w:hint="default"/>
      </w:rPr>
    </w:lvl>
    <w:lvl w:ilvl="1" w:tplc="DCBEEDBE">
      <w:numFmt w:val="bullet"/>
      <w:lvlText w:val="•"/>
      <w:lvlJc w:val="left"/>
      <w:pPr>
        <w:ind w:left="1440" w:hanging="360"/>
      </w:pPr>
      <w:rPr>
        <w:rFonts w:ascii="Flama Light" w:eastAsia="Arial" w:hAnsi="Flama Light"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7A316D7"/>
    <w:multiLevelType w:val="hybridMultilevel"/>
    <w:tmpl w:val="964C6344"/>
    <w:lvl w:ilvl="0" w:tplc="CCB84904">
      <w:start w:val="5"/>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816539C"/>
    <w:multiLevelType w:val="hybridMultilevel"/>
    <w:tmpl w:val="A0F8CC2C"/>
    <w:lvl w:ilvl="0" w:tplc="46F0E9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82C316C"/>
    <w:multiLevelType w:val="hybridMultilevel"/>
    <w:tmpl w:val="6CA21BBA"/>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096F0C6F"/>
    <w:multiLevelType w:val="hybridMultilevel"/>
    <w:tmpl w:val="4B66E428"/>
    <w:lvl w:ilvl="0" w:tplc="BFDCD1F2">
      <w:start w:val="1"/>
      <w:numFmt w:val="decimal"/>
      <w:lvlText w:val="%1."/>
      <w:lvlJc w:val="left"/>
      <w:pPr>
        <w:ind w:left="216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0A187C9B"/>
    <w:multiLevelType w:val="hybridMultilevel"/>
    <w:tmpl w:val="1652B852"/>
    <w:lvl w:ilvl="0" w:tplc="E4AE670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BFC7D4E"/>
    <w:multiLevelType w:val="hybridMultilevel"/>
    <w:tmpl w:val="B6DCBB6E"/>
    <w:lvl w:ilvl="0" w:tplc="7A127DF6">
      <w:start w:val="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0C6409B7"/>
    <w:multiLevelType w:val="hybridMultilevel"/>
    <w:tmpl w:val="A0CC4DAC"/>
    <w:lvl w:ilvl="0" w:tplc="7278E314">
      <w:start w:val="1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D76251E"/>
    <w:multiLevelType w:val="hybridMultilevel"/>
    <w:tmpl w:val="B3F07608"/>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0D7D326C"/>
    <w:multiLevelType w:val="hybridMultilevel"/>
    <w:tmpl w:val="0950AD3A"/>
    <w:lvl w:ilvl="0" w:tplc="E4AE670E">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0F001DBB"/>
    <w:multiLevelType w:val="hybridMultilevel"/>
    <w:tmpl w:val="369A331E"/>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0F7958EA"/>
    <w:multiLevelType w:val="hybridMultilevel"/>
    <w:tmpl w:val="B8AE878C"/>
    <w:lvl w:ilvl="0" w:tplc="BFDCD1F2">
      <w:start w:val="1"/>
      <w:numFmt w:val="decimal"/>
      <w:lvlText w:val="%1."/>
      <w:lvlJc w:val="left"/>
      <w:pPr>
        <w:ind w:left="720" w:hanging="72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8" w15:restartNumberingAfterBreak="0">
    <w:nsid w:val="102B767B"/>
    <w:multiLevelType w:val="hybridMultilevel"/>
    <w:tmpl w:val="AB3821BE"/>
    <w:lvl w:ilvl="0" w:tplc="E4AE670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105A6E22"/>
    <w:multiLevelType w:val="hybridMultilevel"/>
    <w:tmpl w:val="B2561D50"/>
    <w:lvl w:ilvl="0" w:tplc="BEE02610">
      <w:start w:val="1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11FE7EC0"/>
    <w:multiLevelType w:val="hybridMultilevel"/>
    <w:tmpl w:val="AD202DDE"/>
    <w:lvl w:ilvl="0" w:tplc="B4688E18">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121F6C39"/>
    <w:multiLevelType w:val="hybridMultilevel"/>
    <w:tmpl w:val="3C722CC6"/>
    <w:lvl w:ilvl="0" w:tplc="1F9AA9D2">
      <w:start w:val="5"/>
      <w:numFmt w:val="bullet"/>
      <w:lvlText w:val="•"/>
      <w:lvlJc w:val="left"/>
      <w:pPr>
        <w:ind w:left="1440" w:hanging="72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27D7D4C"/>
    <w:multiLevelType w:val="hybridMultilevel"/>
    <w:tmpl w:val="25CC559A"/>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12F2704A"/>
    <w:multiLevelType w:val="hybridMultilevel"/>
    <w:tmpl w:val="4F5261A6"/>
    <w:lvl w:ilvl="0" w:tplc="CCB84904">
      <w:start w:val="5"/>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38F0A60"/>
    <w:multiLevelType w:val="hybridMultilevel"/>
    <w:tmpl w:val="BCE41C32"/>
    <w:lvl w:ilvl="0" w:tplc="95927E28">
      <w:start w:val="3"/>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3AB423C"/>
    <w:multiLevelType w:val="hybridMultilevel"/>
    <w:tmpl w:val="8904DA48"/>
    <w:lvl w:ilvl="0" w:tplc="BFDCD1F2">
      <w:start w:val="1"/>
      <w:numFmt w:val="decimal"/>
      <w:lvlText w:val="%1."/>
      <w:lvlJc w:val="left"/>
      <w:pPr>
        <w:ind w:left="720" w:hanging="72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36" w15:restartNumberingAfterBreak="0">
    <w:nsid w:val="13E60BFA"/>
    <w:multiLevelType w:val="hybridMultilevel"/>
    <w:tmpl w:val="5E766C16"/>
    <w:lvl w:ilvl="0" w:tplc="EB049DD0">
      <w:start w:val="2"/>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4495CCA"/>
    <w:multiLevelType w:val="hybridMultilevel"/>
    <w:tmpl w:val="F50C51CA"/>
    <w:lvl w:ilvl="0" w:tplc="D02CDD7A">
      <w:start w:val="3"/>
      <w:numFmt w:val="bullet"/>
      <w:lvlText w:val="•"/>
      <w:lvlJc w:val="left"/>
      <w:pPr>
        <w:ind w:left="2160" w:hanging="720"/>
      </w:pPr>
      <w:rPr>
        <w:rFonts w:ascii="Flama Light" w:eastAsiaTheme="minorHAnsi" w:hAnsi="Flama Light"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14942BD9"/>
    <w:multiLevelType w:val="hybridMultilevel"/>
    <w:tmpl w:val="BA109D1E"/>
    <w:lvl w:ilvl="0" w:tplc="26C4B138">
      <w:start w:val="4"/>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5260EDC"/>
    <w:multiLevelType w:val="hybridMultilevel"/>
    <w:tmpl w:val="9408A532"/>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15AF7E66"/>
    <w:multiLevelType w:val="hybridMultilevel"/>
    <w:tmpl w:val="A9C47542"/>
    <w:lvl w:ilvl="0" w:tplc="95927E28">
      <w:start w:val="3"/>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161130BD"/>
    <w:multiLevelType w:val="hybridMultilevel"/>
    <w:tmpl w:val="F0B61812"/>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163F2DE0"/>
    <w:multiLevelType w:val="hybridMultilevel"/>
    <w:tmpl w:val="5EEE5E32"/>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176248AD"/>
    <w:multiLevelType w:val="hybridMultilevel"/>
    <w:tmpl w:val="CEE810C6"/>
    <w:lvl w:ilvl="0" w:tplc="95927E28">
      <w:start w:val="3"/>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7833946"/>
    <w:multiLevelType w:val="hybridMultilevel"/>
    <w:tmpl w:val="01FC67F4"/>
    <w:lvl w:ilvl="0" w:tplc="16181D46">
      <w:start w:val="4"/>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17A011ED"/>
    <w:multiLevelType w:val="hybridMultilevel"/>
    <w:tmpl w:val="465CCF14"/>
    <w:lvl w:ilvl="0" w:tplc="BFDCD1F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1848462B"/>
    <w:multiLevelType w:val="hybridMultilevel"/>
    <w:tmpl w:val="83D4E2FC"/>
    <w:lvl w:ilvl="0" w:tplc="46F0E9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19272CDB"/>
    <w:multiLevelType w:val="hybridMultilevel"/>
    <w:tmpl w:val="3F309120"/>
    <w:lvl w:ilvl="0" w:tplc="BDB0B97C">
      <w:start w:val="1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199D62D9"/>
    <w:multiLevelType w:val="hybridMultilevel"/>
    <w:tmpl w:val="F4A29EA2"/>
    <w:lvl w:ilvl="0" w:tplc="F5F412C8">
      <w:start w:val="3"/>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1A990B32"/>
    <w:multiLevelType w:val="hybridMultilevel"/>
    <w:tmpl w:val="76B8DB9A"/>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0" w15:restartNumberingAfterBreak="0">
    <w:nsid w:val="1B473167"/>
    <w:multiLevelType w:val="hybridMultilevel"/>
    <w:tmpl w:val="D6F4FEF8"/>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1C9D5AC0"/>
    <w:multiLevelType w:val="hybridMultilevel"/>
    <w:tmpl w:val="7694A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CB20B79"/>
    <w:multiLevelType w:val="hybridMultilevel"/>
    <w:tmpl w:val="BB1EEEC6"/>
    <w:lvl w:ilvl="0" w:tplc="6060B7CA">
      <w:start w:val="5"/>
      <w:numFmt w:val="bullet"/>
      <w:lvlText w:val="•"/>
      <w:lvlJc w:val="left"/>
      <w:pPr>
        <w:ind w:left="1080" w:hanging="360"/>
      </w:pPr>
      <w:rPr>
        <w:rFonts w:ascii="Flama Light" w:eastAsiaTheme="minorHAnsi" w:hAnsi="Flama Light"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1CCA3691"/>
    <w:multiLevelType w:val="hybridMultilevel"/>
    <w:tmpl w:val="3E689A7A"/>
    <w:lvl w:ilvl="0" w:tplc="BFDCD1F2">
      <w:start w:val="1"/>
      <w:numFmt w:val="decimal"/>
      <w:lvlText w:val="%1."/>
      <w:lvlJc w:val="left"/>
      <w:pPr>
        <w:ind w:left="720" w:hanging="72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54" w15:restartNumberingAfterBreak="0">
    <w:nsid w:val="1CEA7818"/>
    <w:multiLevelType w:val="hybridMultilevel"/>
    <w:tmpl w:val="9CAE4332"/>
    <w:lvl w:ilvl="0" w:tplc="9A8EAD86">
      <w:start w:val="1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1D073AF1"/>
    <w:multiLevelType w:val="hybridMultilevel"/>
    <w:tmpl w:val="EE76D23E"/>
    <w:lvl w:ilvl="0" w:tplc="3FA6592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6" w15:restartNumberingAfterBreak="0">
    <w:nsid w:val="1E1D79E5"/>
    <w:multiLevelType w:val="hybridMultilevel"/>
    <w:tmpl w:val="FE42F2E2"/>
    <w:lvl w:ilvl="0" w:tplc="46F0E9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1E2B7EC8"/>
    <w:multiLevelType w:val="hybridMultilevel"/>
    <w:tmpl w:val="4094F112"/>
    <w:lvl w:ilvl="0" w:tplc="26C4B138">
      <w:start w:val="4"/>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1E781D17"/>
    <w:multiLevelType w:val="hybridMultilevel"/>
    <w:tmpl w:val="0A96956C"/>
    <w:lvl w:ilvl="0" w:tplc="E4AE670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1EB778BF"/>
    <w:multiLevelType w:val="hybridMultilevel"/>
    <w:tmpl w:val="2EFCC68A"/>
    <w:lvl w:ilvl="0" w:tplc="BFDCD1F2">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203420E7"/>
    <w:multiLevelType w:val="hybridMultilevel"/>
    <w:tmpl w:val="068206E4"/>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20D53D61"/>
    <w:multiLevelType w:val="hybridMultilevel"/>
    <w:tmpl w:val="DCDA38A8"/>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20F51C96"/>
    <w:multiLevelType w:val="hybridMultilevel"/>
    <w:tmpl w:val="D01A3148"/>
    <w:lvl w:ilvl="0" w:tplc="7A127DF6">
      <w:start w:val="5"/>
      <w:numFmt w:val="bullet"/>
      <w:lvlText w:val="•"/>
      <w:lvlJc w:val="left"/>
      <w:pPr>
        <w:ind w:left="360" w:hanging="360"/>
      </w:pPr>
      <w:rPr>
        <w:rFonts w:ascii="Flama Light" w:eastAsiaTheme="minorHAnsi" w:hAnsi="Flama Light"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21487010"/>
    <w:multiLevelType w:val="hybridMultilevel"/>
    <w:tmpl w:val="C8945192"/>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21D23B8D"/>
    <w:multiLevelType w:val="hybridMultilevel"/>
    <w:tmpl w:val="B078579C"/>
    <w:lvl w:ilvl="0" w:tplc="D292C380">
      <w:start w:val="5"/>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1D93412"/>
    <w:multiLevelType w:val="hybridMultilevel"/>
    <w:tmpl w:val="C21E9618"/>
    <w:lvl w:ilvl="0" w:tplc="BFDCD1F2">
      <w:start w:val="1"/>
      <w:numFmt w:val="decimal"/>
      <w:lvlText w:val="%1."/>
      <w:lvlJc w:val="left"/>
      <w:pPr>
        <w:ind w:left="720" w:hanging="72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66" w15:restartNumberingAfterBreak="0">
    <w:nsid w:val="22775EB6"/>
    <w:multiLevelType w:val="hybridMultilevel"/>
    <w:tmpl w:val="62D4F582"/>
    <w:lvl w:ilvl="0" w:tplc="CCB84904">
      <w:start w:val="5"/>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22E85A0E"/>
    <w:multiLevelType w:val="hybridMultilevel"/>
    <w:tmpl w:val="7CC05938"/>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239B297D"/>
    <w:multiLevelType w:val="hybridMultilevel"/>
    <w:tmpl w:val="FD4CFD4C"/>
    <w:lvl w:ilvl="0" w:tplc="DE9E0188">
      <w:start w:val="5"/>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24131C15"/>
    <w:multiLevelType w:val="hybridMultilevel"/>
    <w:tmpl w:val="047A2422"/>
    <w:lvl w:ilvl="0" w:tplc="CCB84904">
      <w:start w:val="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24417BA9"/>
    <w:multiLevelType w:val="hybridMultilevel"/>
    <w:tmpl w:val="CD5E47AC"/>
    <w:lvl w:ilvl="0" w:tplc="E4AE670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24D964D2"/>
    <w:multiLevelType w:val="hybridMultilevel"/>
    <w:tmpl w:val="336E5B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5916785"/>
    <w:multiLevelType w:val="hybridMultilevel"/>
    <w:tmpl w:val="409640B2"/>
    <w:lvl w:ilvl="0" w:tplc="95927E28">
      <w:start w:val="3"/>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25C239E1"/>
    <w:multiLevelType w:val="hybridMultilevel"/>
    <w:tmpl w:val="54DAA934"/>
    <w:lvl w:ilvl="0" w:tplc="7A127DF6">
      <w:start w:val="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25CD707D"/>
    <w:multiLevelType w:val="hybridMultilevel"/>
    <w:tmpl w:val="8E38608A"/>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26041254"/>
    <w:multiLevelType w:val="hybridMultilevel"/>
    <w:tmpl w:val="B78614FA"/>
    <w:lvl w:ilvl="0" w:tplc="6A84A8BA">
      <w:start w:val="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26473170"/>
    <w:multiLevelType w:val="hybridMultilevel"/>
    <w:tmpl w:val="42CACC30"/>
    <w:lvl w:ilvl="0" w:tplc="E4AE670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26594C64"/>
    <w:multiLevelType w:val="hybridMultilevel"/>
    <w:tmpl w:val="87CE54EA"/>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8" w15:restartNumberingAfterBreak="0">
    <w:nsid w:val="274B2413"/>
    <w:multiLevelType w:val="hybridMultilevel"/>
    <w:tmpl w:val="442A5104"/>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27D37679"/>
    <w:multiLevelType w:val="hybridMultilevel"/>
    <w:tmpl w:val="7B2CB8F8"/>
    <w:lvl w:ilvl="0" w:tplc="E4AE670E">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0" w15:restartNumberingAfterBreak="0">
    <w:nsid w:val="28160904"/>
    <w:multiLevelType w:val="hybridMultilevel"/>
    <w:tmpl w:val="53148B4E"/>
    <w:lvl w:ilvl="0" w:tplc="C1C412A8">
      <w:start w:val="1"/>
      <w:numFmt w:val="decimal"/>
      <w:pStyle w:val="CopyNumbersPRM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28561314"/>
    <w:multiLevelType w:val="hybridMultilevel"/>
    <w:tmpl w:val="42E4A676"/>
    <w:lvl w:ilvl="0" w:tplc="F640B380">
      <w:start w:val="3"/>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9195074"/>
    <w:multiLevelType w:val="hybridMultilevel"/>
    <w:tmpl w:val="C368DE78"/>
    <w:lvl w:ilvl="0" w:tplc="E4AE670E">
      <w:start w:val="1"/>
      <w:numFmt w:val="decimal"/>
      <w:lvlText w:val="%1."/>
      <w:lvlJc w:val="left"/>
      <w:pPr>
        <w:ind w:left="36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83" w15:restartNumberingAfterBreak="0">
    <w:nsid w:val="291E1E5B"/>
    <w:multiLevelType w:val="hybridMultilevel"/>
    <w:tmpl w:val="911A2636"/>
    <w:lvl w:ilvl="0" w:tplc="6386A8C6">
      <w:start w:val="1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29B82A50"/>
    <w:multiLevelType w:val="hybridMultilevel"/>
    <w:tmpl w:val="F3441596"/>
    <w:lvl w:ilvl="0" w:tplc="3FA65922">
      <w:start w:val="1"/>
      <w:numFmt w:val="decimal"/>
      <w:lvlText w:val="%1."/>
      <w:lvlJc w:val="left"/>
      <w:pPr>
        <w:ind w:left="216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5" w15:restartNumberingAfterBreak="0">
    <w:nsid w:val="2A287F46"/>
    <w:multiLevelType w:val="hybridMultilevel"/>
    <w:tmpl w:val="D1F4154C"/>
    <w:lvl w:ilvl="0" w:tplc="BFDCD1F2">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2B8376FF"/>
    <w:multiLevelType w:val="hybridMultilevel"/>
    <w:tmpl w:val="E4DC5F38"/>
    <w:lvl w:ilvl="0" w:tplc="16181D46">
      <w:start w:val="4"/>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2B9111A3"/>
    <w:multiLevelType w:val="hybridMultilevel"/>
    <w:tmpl w:val="94E82974"/>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8" w15:restartNumberingAfterBreak="0">
    <w:nsid w:val="2BAE6E63"/>
    <w:multiLevelType w:val="hybridMultilevel"/>
    <w:tmpl w:val="1E7CD68E"/>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9" w15:restartNumberingAfterBreak="0">
    <w:nsid w:val="2CBC55FD"/>
    <w:multiLevelType w:val="hybridMultilevel"/>
    <w:tmpl w:val="7B502F46"/>
    <w:lvl w:ilvl="0" w:tplc="BFDCD1F2">
      <w:start w:val="1"/>
      <w:numFmt w:val="decimal"/>
      <w:lvlText w:val="%1."/>
      <w:lvlJc w:val="left"/>
      <w:pPr>
        <w:ind w:left="720" w:hanging="720"/>
      </w:pPr>
      <w:rPr>
        <w:rFonts w:hint="default"/>
      </w:rPr>
    </w:lvl>
    <w:lvl w:ilvl="1" w:tplc="F1944300">
      <w:start w:val="1"/>
      <w:numFmt w:val="decimal"/>
      <w:lvlText w:val="%2."/>
      <w:lvlJc w:val="left"/>
      <w:pPr>
        <w:ind w:left="1080" w:hanging="720"/>
      </w:pPr>
      <w:rPr>
        <w:rFonts w:hint="default"/>
      </w:r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90" w15:restartNumberingAfterBreak="0">
    <w:nsid w:val="2D4A355C"/>
    <w:multiLevelType w:val="hybridMultilevel"/>
    <w:tmpl w:val="A6AEEEB0"/>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2DA54901"/>
    <w:multiLevelType w:val="hybridMultilevel"/>
    <w:tmpl w:val="A294AF98"/>
    <w:lvl w:ilvl="0" w:tplc="7EF05A74">
      <w:start w:val="1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2E912B77"/>
    <w:multiLevelType w:val="hybridMultilevel"/>
    <w:tmpl w:val="674A05D6"/>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2F840718"/>
    <w:multiLevelType w:val="hybridMultilevel"/>
    <w:tmpl w:val="91526B48"/>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30002215"/>
    <w:multiLevelType w:val="hybridMultilevel"/>
    <w:tmpl w:val="5E5454B0"/>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30113345"/>
    <w:multiLevelType w:val="hybridMultilevel"/>
    <w:tmpl w:val="AD12289C"/>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3037672E"/>
    <w:multiLevelType w:val="hybridMultilevel"/>
    <w:tmpl w:val="564ACCE6"/>
    <w:lvl w:ilvl="0" w:tplc="16181D46">
      <w:start w:val="4"/>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313B4EFE"/>
    <w:multiLevelType w:val="hybridMultilevel"/>
    <w:tmpl w:val="4BD6C188"/>
    <w:lvl w:ilvl="0" w:tplc="85582326">
      <w:start w:val="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31996718"/>
    <w:multiLevelType w:val="hybridMultilevel"/>
    <w:tmpl w:val="8DD21604"/>
    <w:lvl w:ilvl="0" w:tplc="D292C380">
      <w:start w:val="5"/>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31D904CF"/>
    <w:multiLevelType w:val="hybridMultilevel"/>
    <w:tmpl w:val="A9548CA8"/>
    <w:lvl w:ilvl="0" w:tplc="9F147476">
      <w:start w:val="5"/>
      <w:numFmt w:val="bullet"/>
      <w:pStyle w:val="Billets2"/>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33120162"/>
    <w:multiLevelType w:val="hybridMultilevel"/>
    <w:tmpl w:val="7D92C018"/>
    <w:lvl w:ilvl="0" w:tplc="DCBEEDBE">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33DF2543"/>
    <w:multiLevelType w:val="hybridMultilevel"/>
    <w:tmpl w:val="8F4E1B12"/>
    <w:lvl w:ilvl="0" w:tplc="9A8EAD86">
      <w:start w:val="1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4031D8D"/>
    <w:multiLevelType w:val="hybridMultilevel"/>
    <w:tmpl w:val="B438501A"/>
    <w:lvl w:ilvl="0" w:tplc="DE9E0188">
      <w:start w:val="5"/>
      <w:numFmt w:val="bullet"/>
      <w:lvlText w:val="•"/>
      <w:lvlJc w:val="left"/>
      <w:pPr>
        <w:ind w:left="1080" w:hanging="360"/>
      </w:pPr>
      <w:rPr>
        <w:rFonts w:ascii="Flama Light" w:eastAsiaTheme="minorHAnsi" w:hAnsi="Flama Light"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3" w15:restartNumberingAfterBreak="0">
    <w:nsid w:val="34EF7717"/>
    <w:multiLevelType w:val="hybridMultilevel"/>
    <w:tmpl w:val="F1340518"/>
    <w:lvl w:ilvl="0" w:tplc="EB049DD0">
      <w:start w:val="2"/>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35610356"/>
    <w:multiLevelType w:val="hybridMultilevel"/>
    <w:tmpl w:val="84E8289A"/>
    <w:lvl w:ilvl="0" w:tplc="6A84A8BA">
      <w:start w:val="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3581583B"/>
    <w:multiLevelType w:val="hybridMultilevel"/>
    <w:tmpl w:val="40567A4E"/>
    <w:lvl w:ilvl="0" w:tplc="BFDCD1F2">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35901556"/>
    <w:multiLevelType w:val="hybridMultilevel"/>
    <w:tmpl w:val="09C6620A"/>
    <w:lvl w:ilvl="0" w:tplc="EB049DD0">
      <w:start w:val="2"/>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359E3D74"/>
    <w:multiLevelType w:val="hybridMultilevel"/>
    <w:tmpl w:val="C51E9C00"/>
    <w:lvl w:ilvl="0" w:tplc="9E1040AE">
      <w:start w:val="3"/>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35FD5BCD"/>
    <w:multiLevelType w:val="hybridMultilevel"/>
    <w:tmpl w:val="9CEA5ED6"/>
    <w:lvl w:ilvl="0" w:tplc="E4AE670E">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37B42121"/>
    <w:multiLevelType w:val="hybridMultilevel"/>
    <w:tmpl w:val="4600E214"/>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3806782C"/>
    <w:multiLevelType w:val="hybridMultilevel"/>
    <w:tmpl w:val="A0624D18"/>
    <w:lvl w:ilvl="0" w:tplc="E4AE670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 w15:restartNumberingAfterBreak="0">
    <w:nsid w:val="3856036C"/>
    <w:multiLevelType w:val="hybridMultilevel"/>
    <w:tmpl w:val="022EEFE4"/>
    <w:lvl w:ilvl="0" w:tplc="7278E314">
      <w:start w:val="1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38666969"/>
    <w:multiLevelType w:val="hybridMultilevel"/>
    <w:tmpl w:val="04B044D8"/>
    <w:lvl w:ilvl="0" w:tplc="46F0E9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39386759"/>
    <w:multiLevelType w:val="hybridMultilevel"/>
    <w:tmpl w:val="1E7609AA"/>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3BC47ECD"/>
    <w:multiLevelType w:val="hybridMultilevel"/>
    <w:tmpl w:val="C332C718"/>
    <w:lvl w:ilvl="0" w:tplc="CCB84904">
      <w:start w:val="5"/>
      <w:numFmt w:val="bullet"/>
      <w:lvlText w:val="•"/>
      <w:lvlJc w:val="left"/>
      <w:pPr>
        <w:ind w:left="1080" w:hanging="360"/>
      </w:pPr>
      <w:rPr>
        <w:rFonts w:ascii="Flama Light" w:eastAsiaTheme="minorHAnsi" w:hAnsi="Flama Light"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5" w15:restartNumberingAfterBreak="0">
    <w:nsid w:val="3BD2209F"/>
    <w:multiLevelType w:val="hybridMultilevel"/>
    <w:tmpl w:val="6282ACF2"/>
    <w:lvl w:ilvl="0" w:tplc="CCB84904">
      <w:start w:val="5"/>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3CF962E9"/>
    <w:multiLevelType w:val="hybridMultilevel"/>
    <w:tmpl w:val="AAB2097E"/>
    <w:lvl w:ilvl="0" w:tplc="BFDCD1F2">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7" w15:restartNumberingAfterBreak="0">
    <w:nsid w:val="3D5350FF"/>
    <w:multiLevelType w:val="hybridMultilevel"/>
    <w:tmpl w:val="2A2056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3D800BF6"/>
    <w:multiLevelType w:val="hybridMultilevel"/>
    <w:tmpl w:val="7FDC81BA"/>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3D907533"/>
    <w:multiLevelType w:val="hybridMultilevel"/>
    <w:tmpl w:val="FED6ECD2"/>
    <w:lvl w:ilvl="0" w:tplc="DE9E0188">
      <w:start w:val="5"/>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3DCD3333"/>
    <w:multiLevelType w:val="hybridMultilevel"/>
    <w:tmpl w:val="AA88A008"/>
    <w:lvl w:ilvl="0" w:tplc="95927E28">
      <w:start w:val="3"/>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3DD13F91"/>
    <w:multiLevelType w:val="hybridMultilevel"/>
    <w:tmpl w:val="2B26C0F2"/>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3E016912"/>
    <w:multiLevelType w:val="hybridMultilevel"/>
    <w:tmpl w:val="8A986A42"/>
    <w:lvl w:ilvl="0" w:tplc="46F0E9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3E614C5E"/>
    <w:multiLevelType w:val="hybridMultilevel"/>
    <w:tmpl w:val="5D1C990A"/>
    <w:lvl w:ilvl="0" w:tplc="BFDCD1F2">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4" w15:restartNumberingAfterBreak="0">
    <w:nsid w:val="3EC83A42"/>
    <w:multiLevelType w:val="hybridMultilevel"/>
    <w:tmpl w:val="53B47554"/>
    <w:lvl w:ilvl="0" w:tplc="95927E28">
      <w:start w:val="3"/>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3EFA4225"/>
    <w:multiLevelType w:val="hybridMultilevel"/>
    <w:tmpl w:val="871A81C6"/>
    <w:lvl w:ilvl="0" w:tplc="16EE2B60">
      <w:start w:val="1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3F25360F"/>
    <w:multiLevelType w:val="hybridMultilevel"/>
    <w:tmpl w:val="4006B8B0"/>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7" w15:restartNumberingAfterBreak="0">
    <w:nsid w:val="402B009A"/>
    <w:multiLevelType w:val="hybridMultilevel"/>
    <w:tmpl w:val="695C8C1C"/>
    <w:lvl w:ilvl="0" w:tplc="BDB0B97C">
      <w:start w:val="1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0CF0386"/>
    <w:multiLevelType w:val="hybridMultilevel"/>
    <w:tmpl w:val="CC9C2BF2"/>
    <w:lvl w:ilvl="0" w:tplc="95927E28">
      <w:start w:val="3"/>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40D60834"/>
    <w:multiLevelType w:val="hybridMultilevel"/>
    <w:tmpl w:val="CAFCE170"/>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0" w15:restartNumberingAfterBreak="0">
    <w:nsid w:val="40D854A6"/>
    <w:multiLevelType w:val="hybridMultilevel"/>
    <w:tmpl w:val="7A6C1A7C"/>
    <w:lvl w:ilvl="0" w:tplc="16181D46">
      <w:start w:val="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4121554F"/>
    <w:multiLevelType w:val="hybridMultilevel"/>
    <w:tmpl w:val="A602493C"/>
    <w:lvl w:ilvl="0" w:tplc="E4AE670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2" w15:restartNumberingAfterBreak="0">
    <w:nsid w:val="417734C7"/>
    <w:multiLevelType w:val="hybridMultilevel"/>
    <w:tmpl w:val="1792B622"/>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42487520"/>
    <w:multiLevelType w:val="hybridMultilevel"/>
    <w:tmpl w:val="2D44E196"/>
    <w:lvl w:ilvl="0" w:tplc="EB049DD0">
      <w:start w:val="2"/>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42894E6F"/>
    <w:multiLevelType w:val="hybridMultilevel"/>
    <w:tmpl w:val="A0AE9AA0"/>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43A713E6"/>
    <w:multiLevelType w:val="hybridMultilevel"/>
    <w:tmpl w:val="ACB2C552"/>
    <w:lvl w:ilvl="0" w:tplc="BFDCD1F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6" w15:restartNumberingAfterBreak="0">
    <w:nsid w:val="44926237"/>
    <w:multiLevelType w:val="hybridMultilevel"/>
    <w:tmpl w:val="96140C04"/>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47AF4325"/>
    <w:multiLevelType w:val="hybridMultilevel"/>
    <w:tmpl w:val="65BA3076"/>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47B6614D"/>
    <w:multiLevelType w:val="hybridMultilevel"/>
    <w:tmpl w:val="0B90F0FA"/>
    <w:lvl w:ilvl="0" w:tplc="6060B7CA">
      <w:start w:val="5"/>
      <w:numFmt w:val="bullet"/>
      <w:lvlText w:val="•"/>
      <w:lvlJc w:val="left"/>
      <w:pPr>
        <w:ind w:left="108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47CB67B6"/>
    <w:multiLevelType w:val="hybridMultilevel"/>
    <w:tmpl w:val="936064F4"/>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0" w15:restartNumberingAfterBreak="0">
    <w:nsid w:val="47D20E71"/>
    <w:multiLevelType w:val="hybridMultilevel"/>
    <w:tmpl w:val="50A8BCE2"/>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1" w15:restartNumberingAfterBreak="0">
    <w:nsid w:val="48C03DF3"/>
    <w:multiLevelType w:val="hybridMultilevel"/>
    <w:tmpl w:val="253847A6"/>
    <w:lvl w:ilvl="0" w:tplc="3FA6592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2" w15:restartNumberingAfterBreak="0">
    <w:nsid w:val="48CE401B"/>
    <w:multiLevelType w:val="hybridMultilevel"/>
    <w:tmpl w:val="35182BA2"/>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 w15:restartNumberingAfterBreak="0">
    <w:nsid w:val="48D5674F"/>
    <w:multiLevelType w:val="hybridMultilevel"/>
    <w:tmpl w:val="322892DC"/>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15:restartNumberingAfterBreak="0">
    <w:nsid w:val="48E376FA"/>
    <w:multiLevelType w:val="hybridMultilevel"/>
    <w:tmpl w:val="346EE1FA"/>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5" w15:restartNumberingAfterBreak="0">
    <w:nsid w:val="495B5DFC"/>
    <w:multiLevelType w:val="hybridMultilevel"/>
    <w:tmpl w:val="5ED47396"/>
    <w:lvl w:ilvl="0" w:tplc="1F9AA9D2">
      <w:start w:val="5"/>
      <w:numFmt w:val="bullet"/>
      <w:lvlText w:val="•"/>
      <w:lvlJc w:val="left"/>
      <w:pPr>
        <w:ind w:left="1440" w:hanging="720"/>
      </w:pPr>
      <w:rPr>
        <w:rFonts w:ascii="Flama Light" w:eastAsiaTheme="minorHAnsi" w:hAnsi="Flama Light"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6" w15:restartNumberingAfterBreak="0">
    <w:nsid w:val="497A0BCA"/>
    <w:multiLevelType w:val="hybridMultilevel"/>
    <w:tmpl w:val="5680EB84"/>
    <w:lvl w:ilvl="0" w:tplc="6060B7CA">
      <w:start w:val="5"/>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4A322DFF"/>
    <w:multiLevelType w:val="hybridMultilevel"/>
    <w:tmpl w:val="302A443E"/>
    <w:lvl w:ilvl="0" w:tplc="E500D1B8">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8" w15:restartNumberingAfterBreak="0">
    <w:nsid w:val="4A920A0E"/>
    <w:multiLevelType w:val="hybridMultilevel"/>
    <w:tmpl w:val="B2642AE6"/>
    <w:lvl w:ilvl="0" w:tplc="7A127DF6">
      <w:start w:val="5"/>
      <w:numFmt w:val="bullet"/>
      <w:lvlText w:val="•"/>
      <w:lvlJc w:val="left"/>
      <w:pPr>
        <w:ind w:left="360" w:hanging="360"/>
      </w:pPr>
      <w:rPr>
        <w:rFonts w:ascii="Flama Light" w:eastAsiaTheme="minorHAnsi" w:hAnsi="Flama Light"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9" w15:restartNumberingAfterBreak="0">
    <w:nsid w:val="4A9459E4"/>
    <w:multiLevelType w:val="hybridMultilevel"/>
    <w:tmpl w:val="541E72D4"/>
    <w:lvl w:ilvl="0" w:tplc="E4AE670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0" w15:restartNumberingAfterBreak="0">
    <w:nsid w:val="4ACB24B3"/>
    <w:multiLevelType w:val="hybridMultilevel"/>
    <w:tmpl w:val="4EE41A28"/>
    <w:lvl w:ilvl="0" w:tplc="EB049DD0">
      <w:start w:val="2"/>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4B3164A2"/>
    <w:multiLevelType w:val="hybridMultilevel"/>
    <w:tmpl w:val="D048D1AE"/>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2" w15:restartNumberingAfterBreak="0">
    <w:nsid w:val="4C594763"/>
    <w:multiLevelType w:val="hybridMultilevel"/>
    <w:tmpl w:val="82544346"/>
    <w:lvl w:ilvl="0" w:tplc="4942F178">
      <w:start w:val="1"/>
      <w:numFmt w:val="bullet"/>
      <w:pStyle w:val="BulletsCopyPRM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4D016E00"/>
    <w:multiLevelType w:val="hybridMultilevel"/>
    <w:tmpl w:val="3E745D9A"/>
    <w:lvl w:ilvl="0" w:tplc="E4AE670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 w15:restartNumberingAfterBreak="0">
    <w:nsid w:val="4DC13926"/>
    <w:multiLevelType w:val="hybridMultilevel"/>
    <w:tmpl w:val="ACC82A74"/>
    <w:lvl w:ilvl="0" w:tplc="EB049DD0">
      <w:start w:val="2"/>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5" w15:restartNumberingAfterBreak="0">
    <w:nsid w:val="4E347756"/>
    <w:multiLevelType w:val="hybridMultilevel"/>
    <w:tmpl w:val="C2A0E7DC"/>
    <w:lvl w:ilvl="0" w:tplc="26C4B138">
      <w:start w:val="4"/>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4EA3196D"/>
    <w:multiLevelType w:val="hybridMultilevel"/>
    <w:tmpl w:val="36BAC442"/>
    <w:lvl w:ilvl="0" w:tplc="6386A8C6">
      <w:start w:val="1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7" w15:restartNumberingAfterBreak="0">
    <w:nsid w:val="4EB2563C"/>
    <w:multiLevelType w:val="hybridMultilevel"/>
    <w:tmpl w:val="18E8DAA4"/>
    <w:lvl w:ilvl="0" w:tplc="95927E28">
      <w:start w:val="3"/>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50FE6CCF"/>
    <w:multiLevelType w:val="hybridMultilevel"/>
    <w:tmpl w:val="D8DACB38"/>
    <w:lvl w:ilvl="0" w:tplc="EB049DD0">
      <w:start w:val="2"/>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51BC669C"/>
    <w:multiLevelType w:val="hybridMultilevel"/>
    <w:tmpl w:val="61F8F0C8"/>
    <w:lvl w:ilvl="0" w:tplc="BFDCD1F2">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51BE3C87"/>
    <w:multiLevelType w:val="hybridMultilevel"/>
    <w:tmpl w:val="892E0904"/>
    <w:lvl w:ilvl="0" w:tplc="7EF05A74">
      <w:start w:val="1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526703FC"/>
    <w:multiLevelType w:val="hybridMultilevel"/>
    <w:tmpl w:val="FA5E7F40"/>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2" w15:restartNumberingAfterBreak="0">
    <w:nsid w:val="527F11B9"/>
    <w:multiLevelType w:val="hybridMultilevel"/>
    <w:tmpl w:val="54E6505E"/>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3" w15:restartNumberingAfterBreak="0">
    <w:nsid w:val="52AA7D89"/>
    <w:multiLevelType w:val="hybridMultilevel"/>
    <w:tmpl w:val="35489526"/>
    <w:lvl w:ilvl="0" w:tplc="E4AE670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52F55A08"/>
    <w:multiLevelType w:val="hybridMultilevel"/>
    <w:tmpl w:val="60F02D04"/>
    <w:lvl w:ilvl="0" w:tplc="E4AE670E">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5" w15:restartNumberingAfterBreak="0">
    <w:nsid w:val="53314E6C"/>
    <w:multiLevelType w:val="hybridMultilevel"/>
    <w:tmpl w:val="9A7AA6F4"/>
    <w:lvl w:ilvl="0" w:tplc="BFDCD1F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6" w15:restartNumberingAfterBreak="0">
    <w:nsid w:val="53AA5FA8"/>
    <w:multiLevelType w:val="hybridMultilevel"/>
    <w:tmpl w:val="FE06C758"/>
    <w:lvl w:ilvl="0" w:tplc="9E1040AE">
      <w:start w:val="3"/>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53D136F7"/>
    <w:multiLevelType w:val="hybridMultilevel"/>
    <w:tmpl w:val="EC564AEC"/>
    <w:lvl w:ilvl="0" w:tplc="DCBEEDBE">
      <w:numFmt w:val="bullet"/>
      <w:lvlText w:val="•"/>
      <w:lvlJc w:val="left"/>
      <w:pPr>
        <w:ind w:left="720" w:hanging="360"/>
      </w:pPr>
      <w:rPr>
        <w:rFonts w:ascii="Flama Light" w:eastAsia="Arial" w:hAnsi="Flama Light" w:cs="Arial" w:hint="default"/>
      </w:rPr>
    </w:lvl>
    <w:lvl w:ilvl="1" w:tplc="FFFFFFFF">
      <w:numFmt w:val="bullet"/>
      <w:lvlText w:val="•"/>
      <w:lvlJc w:val="left"/>
      <w:pPr>
        <w:ind w:left="1440" w:hanging="360"/>
      </w:pPr>
      <w:rPr>
        <w:rFonts w:ascii="Flama Light" w:eastAsia="Arial" w:hAnsi="Flama Light"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8" w15:restartNumberingAfterBreak="0">
    <w:nsid w:val="53F80AC7"/>
    <w:multiLevelType w:val="hybridMultilevel"/>
    <w:tmpl w:val="6450D70A"/>
    <w:lvl w:ilvl="0" w:tplc="BFDCD1F2">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54AD2DDE"/>
    <w:multiLevelType w:val="hybridMultilevel"/>
    <w:tmpl w:val="D1705136"/>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0" w15:restartNumberingAfterBreak="0">
    <w:nsid w:val="55672569"/>
    <w:multiLevelType w:val="hybridMultilevel"/>
    <w:tmpl w:val="CF6E6BC8"/>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1" w15:restartNumberingAfterBreak="0">
    <w:nsid w:val="556E21A0"/>
    <w:multiLevelType w:val="hybridMultilevel"/>
    <w:tmpl w:val="76B21F4E"/>
    <w:lvl w:ilvl="0" w:tplc="26C4B138">
      <w:start w:val="4"/>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55AC6640"/>
    <w:multiLevelType w:val="hybridMultilevel"/>
    <w:tmpl w:val="E8A0F4B2"/>
    <w:lvl w:ilvl="0" w:tplc="BFDCD1F2">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56166427"/>
    <w:multiLevelType w:val="hybridMultilevel"/>
    <w:tmpl w:val="0B2CE060"/>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4" w15:restartNumberingAfterBreak="0">
    <w:nsid w:val="56CB65E2"/>
    <w:multiLevelType w:val="hybridMultilevel"/>
    <w:tmpl w:val="B164BD70"/>
    <w:lvl w:ilvl="0" w:tplc="95927E28">
      <w:start w:val="3"/>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5" w15:restartNumberingAfterBreak="0">
    <w:nsid w:val="56E02365"/>
    <w:multiLevelType w:val="hybridMultilevel"/>
    <w:tmpl w:val="452C3620"/>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6" w15:restartNumberingAfterBreak="0">
    <w:nsid w:val="56E43567"/>
    <w:multiLevelType w:val="hybridMultilevel"/>
    <w:tmpl w:val="D6B81154"/>
    <w:lvl w:ilvl="0" w:tplc="BDC27690">
      <w:start w:val="4"/>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7" w15:restartNumberingAfterBreak="0">
    <w:nsid w:val="598D4F70"/>
    <w:multiLevelType w:val="hybridMultilevel"/>
    <w:tmpl w:val="D6FCFF26"/>
    <w:lvl w:ilvl="0" w:tplc="85582326">
      <w:start w:val="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8" w15:restartNumberingAfterBreak="0">
    <w:nsid w:val="5AA373A6"/>
    <w:multiLevelType w:val="hybridMultilevel"/>
    <w:tmpl w:val="C1243A7C"/>
    <w:lvl w:ilvl="0" w:tplc="E4AE670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9" w15:restartNumberingAfterBreak="0">
    <w:nsid w:val="5AE37CF9"/>
    <w:multiLevelType w:val="hybridMultilevel"/>
    <w:tmpl w:val="8A96367C"/>
    <w:lvl w:ilvl="0" w:tplc="3AE26F98">
      <w:start w:val="2"/>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5B7D2119"/>
    <w:multiLevelType w:val="hybridMultilevel"/>
    <w:tmpl w:val="0BB68DA6"/>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5CAB4301"/>
    <w:multiLevelType w:val="hybridMultilevel"/>
    <w:tmpl w:val="A18E6CA2"/>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5DB82A40"/>
    <w:multiLevelType w:val="hybridMultilevel"/>
    <w:tmpl w:val="1578E024"/>
    <w:lvl w:ilvl="0" w:tplc="29E47C96">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3" w15:restartNumberingAfterBreak="0">
    <w:nsid w:val="5DE6082D"/>
    <w:multiLevelType w:val="hybridMultilevel"/>
    <w:tmpl w:val="BCC433F2"/>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4" w15:restartNumberingAfterBreak="0">
    <w:nsid w:val="5EA70A29"/>
    <w:multiLevelType w:val="hybridMultilevel"/>
    <w:tmpl w:val="B622E6F2"/>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5" w15:restartNumberingAfterBreak="0">
    <w:nsid w:val="5F3B1217"/>
    <w:multiLevelType w:val="hybridMultilevel"/>
    <w:tmpl w:val="791A4864"/>
    <w:lvl w:ilvl="0" w:tplc="7A127DF6">
      <w:start w:val="5"/>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5F993668"/>
    <w:multiLevelType w:val="hybridMultilevel"/>
    <w:tmpl w:val="08CCEDE4"/>
    <w:lvl w:ilvl="0" w:tplc="EB049DD0">
      <w:start w:val="2"/>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7" w15:restartNumberingAfterBreak="0">
    <w:nsid w:val="5FE80A74"/>
    <w:multiLevelType w:val="hybridMultilevel"/>
    <w:tmpl w:val="F300D902"/>
    <w:lvl w:ilvl="0" w:tplc="EDFA3588">
      <w:start w:val="1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8" w15:restartNumberingAfterBreak="0">
    <w:nsid w:val="60097862"/>
    <w:multiLevelType w:val="multilevel"/>
    <w:tmpl w:val="3A1A7816"/>
    <w:lvl w:ilvl="0">
      <w:start w:val="1"/>
      <w:numFmt w:val="decimal"/>
      <w:pStyle w:val="ListBulle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9" w15:restartNumberingAfterBreak="0">
    <w:nsid w:val="60F26188"/>
    <w:multiLevelType w:val="hybridMultilevel"/>
    <w:tmpl w:val="CB2AA3B4"/>
    <w:lvl w:ilvl="0" w:tplc="6060B7CA">
      <w:start w:val="5"/>
      <w:numFmt w:val="bullet"/>
      <w:lvlText w:val="•"/>
      <w:lvlJc w:val="left"/>
      <w:pPr>
        <w:ind w:left="1080" w:hanging="360"/>
      </w:pPr>
      <w:rPr>
        <w:rFonts w:ascii="Flama Light" w:eastAsiaTheme="minorHAnsi" w:hAnsi="Flama Light"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0" w15:restartNumberingAfterBreak="0">
    <w:nsid w:val="61413522"/>
    <w:multiLevelType w:val="hybridMultilevel"/>
    <w:tmpl w:val="24567C62"/>
    <w:lvl w:ilvl="0" w:tplc="BFDCD1F2">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1" w15:restartNumberingAfterBreak="0">
    <w:nsid w:val="61967DD6"/>
    <w:multiLevelType w:val="hybridMultilevel"/>
    <w:tmpl w:val="37A65972"/>
    <w:lvl w:ilvl="0" w:tplc="BFDCD1F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2" w15:restartNumberingAfterBreak="0">
    <w:nsid w:val="625E04F6"/>
    <w:multiLevelType w:val="hybridMultilevel"/>
    <w:tmpl w:val="E4204F54"/>
    <w:lvl w:ilvl="0" w:tplc="95927E28">
      <w:start w:val="3"/>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62691164"/>
    <w:multiLevelType w:val="hybridMultilevel"/>
    <w:tmpl w:val="409C13D8"/>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4" w15:restartNumberingAfterBreak="0">
    <w:nsid w:val="62F654BC"/>
    <w:multiLevelType w:val="hybridMultilevel"/>
    <w:tmpl w:val="CF9AF890"/>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5" w15:restartNumberingAfterBreak="0">
    <w:nsid w:val="63D6581D"/>
    <w:multiLevelType w:val="hybridMultilevel"/>
    <w:tmpl w:val="438E26A6"/>
    <w:lvl w:ilvl="0" w:tplc="E4AE670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6" w15:restartNumberingAfterBreak="0">
    <w:nsid w:val="64334A33"/>
    <w:multiLevelType w:val="hybridMultilevel"/>
    <w:tmpl w:val="605C1F48"/>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7" w15:restartNumberingAfterBreak="0">
    <w:nsid w:val="64584B5A"/>
    <w:multiLevelType w:val="hybridMultilevel"/>
    <w:tmpl w:val="80F24868"/>
    <w:lvl w:ilvl="0" w:tplc="E4AE670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8" w15:restartNumberingAfterBreak="0">
    <w:nsid w:val="646709A1"/>
    <w:multiLevelType w:val="hybridMultilevel"/>
    <w:tmpl w:val="0A444C9C"/>
    <w:lvl w:ilvl="0" w:tplc="6060B7CA">
      <w:start w:val="5"/>
      <w:numFmt w:val="bullet"/>
      <w:lvlText w:val="•"/>
      <w:lvlJc w:val="left"/>
      <w:pPr>
        <w:ind w:left="1080" w:hanging="360"/>
      </w:pPr>
      <w:rPr>
        <w:rFonts w:ascii="Flama Light" w:eastAsiaTheme="minorHAnsi" w:hAnsi="Flama Light"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9" w15:restartNumberingAfterBreak="0">
    <w:nsid w:val="647A67D9"/>
    <w:multiLevelType w:val="hybridMultilevel"/>
    <w:tmpl w:val="9130733E"/>
    <w:lvl w:ilvl="0" w:tplc="EB049DD0">
      <w:start w:val="2"/>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0" w15:restartNumberingAfterBreak="0">
    <w:nsid w:val="648F023C"/>
    <w:multiLevelType w:val="hybridMultilevel"/>
    <w:tmpl w:val="D55EF846"/>
    <w:lvl w:ilvl="0" w:tplc="BFDCD1F2">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659F4FC6"/>
    <w:multiLevelType w:val="hybridMultilevel"/>
    <w:tmpl w:val="599C1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659F5520"/>
    <w:multiLevelType w:val="hybridMultilevel"/>
    <w:tmpl w:val="F564849E"/>
    <w:lvl w:ilvl="0" w:tplc="DCBEEDBE">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3" w15:restartNumberingAfterBreak="0">
    <w:nsid w:val="65DF5F4E"/>
    <w:multiLevelType w:val="hybridMultilevel"/>
    <w:tmpl w:val="1B1C62C6"/>
    <w:lvl w:ilvl="0" w:tplc="E55233CC">
      <w:start w:val="4"/>
      <w:numFmt w:val="bullet"/>
      <w:lvlText w:val="•"/>
      <w:lvlJc w:val="left"/>
      <w:pPr>
        <w:ind w:left="1080" w:hanging="360"/>
      </w:pPr>
      <w:rPr>
        <w:rFonts w:ascii="Flama Light" w:eastAsiaTheme="minorHAnsi" w:hAnsi="Flama Light"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4" w15:restartNumberingAfterBreak="0">
    <w:nsid w:val="65E1385F"/>
    <w:multiLevelType w:val="hybridMultilevel"/>
    <w:tmpl w:val="863AC3FC"/>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5" w15:restartNumberingAfterBreak="0">
    <w:nsid w:val="662C7C86"/>
    <w:multiLevelType w:val="hybridMultilevel"/>
    <w:tmpl w:val="CE44C152"/>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6" w15:restartNumberingAfterBreak="0">
    <w:nsid w:val="6643620C"/>
    <w:multiLevelType w:val="multilevel"/>
    <w:tmpl w:val="813A05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7" w15:restartNumberingAfterBreak="0">
    <w:nsid w:val="66551681"/>
    <w:multiLevelType w:val="hybridMultilevel"/>
    <w:tmpl w:val="8D487F64"/>
    <w:lvl w:ilvl="0" w:tplc="45CC32FE">
      <w:start w:val="2"/>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8" w15:restartNumberingAfterBreak="0">
    <w:nsid w:val="68111DE0"/>
    <w:multiLevelType w:val="hybridMultilevel"/>
    <w:tmpl w:val="864C70B4"/>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9" w15:restartNumberingAfterBreak="0">
    <w:nsid w:val="688E61A7"/>
    <w:multiLevelType w:val="hybridMultilevel"/>
    <w:tmpl w:val="CE52D26A"/>
    <w:lvl w:ilvl="0" w:tplc="E4AE670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0" w15:restartNumberingAfterBreak="0">
    <w:nsid w:val="690A6DAD"/>
    <w:multiLevelType w:val="hybridMultilevel"/>
    <w:tmpl w:val="9588304C"/>
    <w:lvl w:ilvl="0" w:tplc="E4AE670E">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1" w15:restartNumberingAfterBreak="0">
    <w:nsid w:val="69890212"/>
    <w:multiLevelType w:val="hybridMultilevel"/>
    <w:tmpl w:val="FE6ADA34"/>
    <w:lvl w:ilvl="0" w:tplc="F5F412C8">
      <w:start w:val="3"/>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2" w15:restartNumberingAfterBreak="0">
    <w:nsid w:val="69A5243A"/>
    <w:multiLevelType w:val="hybridMultilevel"/>
    <w:tmpl w:val="EB3AD0FA"/>
    <w:lvl w:ilvl="0" w:tplc="E55233CC">
      <w:start w:val="4"/>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3" w15:restartNumberingAfterBreak="0">
    <w:nsid w:val="69B22831"/>
    <w:multiLevelType w:val="hybridMultilevel"/>
    <w:tmpl w:val="653639D0"/>
    <w:lvl w:ilvl="0" w:tplc="16181D46">
      <w:start w:val="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4" w15:restartNumberingAfterBreak="0">
    <w:nsid w:val="69FD52F4"/>
    <w:multiLevelType w:val="hybridMultilevel"/>
    <w:tmpl w:val="3D7E8784"/>
    <w:lvl w:ilvl="0" w:tplc="EB049DD0">
      <w:start w:val="2"/>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6A517937"/>
    <w:multiLevelType w:val="hybridMultilevel"/>
    <w:tmpl w:val="65CA789E"/>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6" w15:restartNumberingAfterBreak="0">
    <w:nsid w:val="6ACD0BC9"/>
    <w:multiLevelType w:val="hybridMultilevel"/>
    <w:tmpl w:val="3B10610C"/>
    <w:lvl w:ilvl="0" w:tplc="E4AE670E">
      <w:start w:val="1"/>
      <w:numFmt w:val="decimal"/>
      <w:lvlText w:val="%1."/>
      <w:lvlJc w:val="left"/>
      <w:pPr>
        <w:ind w:left="1440" w:hanging="720"/>
      </w:pPr>
      <w:rPr>
        <w:rFonts w:hint="default"/>
      </w:rPr>
    </w:lvl>
    <w:lvl w:ilvl="1" w:tplc="9FE004E2">
      <w:start w:val="1"/>
      <w:numFmt w:val="upperLetter"/>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7" w15:restartNumberingAfterBreak="0">
    <w:nsid w:val="6AE64E7A"/>
    <w:multiLevelType w:val="hybridMultilevel"/>
    <w:tmpl w:val="A776012C"/>
    <w:lvl w:ilvl="0" w:tplc="E55233CC">
      <w:start w:val="4"/>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8" w15:restartNumberingAfterBreak="0">
    <w:nsid w:val="6AF74F31"/>
    <w:multiLevelType w:val="hybridMultilevel"/>
    <w:tmpl w:val="6C5ED372"/>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9" w15:restartNumberingAfterBreak="0">
    <w:nsid w:val="6CCB08AC"/>
    <w:multiLevelType w:val="hybridMultilevel"/>
    <w:tmpl w:val="9CEC7DE4"/>
    <w:lvl w:ilvl="0" w:tplc="7B026E72">
      <w:start w:val="1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0" w15:restartNumberingAfterBreak="0">
    <w:nsid w:val="6DFF3160"/>
    <w:multiLevelType w:val="hybridMultilevel"/>
    <w:tmpl w:val="CADCE14A"/>
    <w:lvl w:ilvl="0" w:tplc="7A127DF6">
      <w:start w:val="5"/>
      <w:numFmt w:val="bullet"/>
      <w:lvlText w:val="•"/>
      <w:lvlJc w:val="left"/>
      <w:pPr>
        <w:ind w:left="720" w:hanging="360"/>
      </w:pPr>
      <w:rPr>
        <w:rFonts w:ascii="Flama Light" w:eastAsiaTheme="minorHAnsi" w:hAnsi="Flama Light"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1" w15:restartNumberingAfterBreak="0">
    <w:nsid w:val="6F2C27D8"/>
    <w:multiLevelType w:val="hybridMultilevel"/>
    <w:tmpl w:val="2B0E0840"/>
    <w:lvl w:ilvl="0" w:tplc="3FA6592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2" w15:restartNumberingAfterBreak="0">
    <w:nsid w:val="6F431C7B"/>
    <w:multiLevelType w:val="hybridMultilevel"/>
    <w:tmpl w:val="A7DAFC80"/>
    <w:lvl w:ilvl="0" w:tplc="F640B380">
      <w:start w:val="3"/>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3" w15:restartNumberingAfterBreak="0">
    <w:nsid w:val="6FC64508"/>
    <w:multiLevelType w:val="hybridMultilevel"/>
    <w:tmpl w:val="BA96BD24"/>
    <w:lvl w:ilvl="0" w:tplc="E4AE670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4" w15:restartNumberingAfterBreak="0">
    <w:nsid w:val="703A22CF"/>
    <w:multiLevelType w:val="hybridMultilevel"/>
    <w:tmpl w:val="84E490EC"/>
    <w:lvl w:ilvl="0" w:tplc="BFDCD1F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5" w15:restartNumberingAfterBreak="0">
    <w:nsid w:val="70F71105"/>
    <w:multiLevelType w:val="hybridMultilevel"/>
    <w:tmpl w:val="21EE2A5E"/>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6" w15:restartNumberingAfterBreak="0">
    <w:nsid w:val="71773A60"/>
    <w:multiLevelType w:val="hybridMultilevel"/>
    <w:tmpl w:val="B5CE3B24"/>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7" w15:restartNumberingAfterBreak="0">
    <w:nsid w:val="71FE63BC"/>
    <w:multiLevelType w:val="hybridMultilevel"/>
    <w:tmpl w:val="918296EE"/>
    <w:lvl w:ilvl="0" w:tplc="16EE2B60">
      <w:start w:val="1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8" w15:restartNumberingAfterBreak="0">
    <w:nsid w:val="722C44B9"/>
    <w:multiLevelType w:val="hybridMultilevel"/>
    <w:tmpl w:val="2A72CC62"/>
    <w:lvl w:ilvl="0" w:tplc="46F0E9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9" w15:restartNumberingAfterBreak="0">
    <w:nsid w:val="74F233A4"/>
    <w:multiLevelType w:val="hybridMultilevel"/>
    <w:tmpl w:val="C204AC0A"/>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0" w15:restartNumberingAfterBreak="0">
    <w:nsid w:val="75225E23"/>
    <w:multiLevelType w:val="hybridMultilevel"/>
    <w:tmpl w:val="5AC2362E"/>
    <w:lvl w:ilvl="0" w:tplc="CCB84904">
      <w:start w:val="5"/>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1" w15:restartNumberingAfterBreak="0">
    <w:nsid w:val="75812251"/>
    <w:multiLevelType w:val="hybridMultilevel"/>
    <w:tmpl w:val="5C56BCEA"/>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2" w15:restartNumberingAfterBreak="0">
    <w:nsid w:val="75CC52C1"/>
    <w:multiLevelType w:val="hybridMultilevel"/>
    <w:tmpl w:val="F8964900"/>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3" w15:restartNumberingAfterBreak="0">
    <w:nsid w:val="76085A3D"/>
    <w:multiLevelType w:val="hybridMultilevel"/>
    <w:tmpl w:val="2A96376C"/>
    <w:lvl w:ilvl="0" w:tplc="46F0E9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4" w15:restartNumberingAfterBreak="0">
    <w:nsid w:val="773A3DF3"/>
    <w:multiLevelType w:val="hybridMultilevel"/>
    <w:tmpl w:val="2108B600"/>
    <w:lvl w:ilvl="0" w:tplc="95927E28">
      <w:start w:val="3"/>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5" w15:restartNumberingAfterBreak="0">
    <w:nsid w:val="7776316C"/>
    <w:multiLevelType w:val="hybridMultilevel"/>
    <w:tmpl w:val="F9D860FE"/>
    <w:lvl w:ilvl="0" w:tplc="754AFC28">
      <w:start w:val="1"/>
      <w:numFmt w:val="decimal"/>
      <w:pStyle w:val="Numbers2"/>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6" w15:restartNumberingAfterBreak="0">
    <w:nsid w:val="77B23D20"/>
    <w:multiLevelType w:val="hybridMultilevel"/>
    <w:tmpl w:val="D9623106"/>
    <w:lvl w:ilvl="0" w:tplc="BFDCD1F2">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7" w15:restartNumberingAfterBreak="0">
    <w:nsid w:val="78423DC7"/>
    <w:multiLevelType w:val="hybridMultilevel"/>
    <w:tmpl w:val="98E2939E"/>
    <w:lvl w:ilvl="0" w:tplc="95927E28">
      <w:start w:val="3"/>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8" w15:restartNumberingAfterBreak="0">
    <w:nsid w:val="787741C9"/>
    <w:multiLevelType w:val="hybridMultilevel"/>
    <w:tmpl w:val="F02C8462"/>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9" w15:restartNumberingAfterBreak="0">
    <w:nsid w:val="78982875"/>
    <w:multiLevelType w:val="hybridMultilevel"/>
    <w:tmpl w:val="371A64DC"/>
    <w:lvl w:ilvl="0" w:tplc="D02CDD7A">
      <w:start w:val="3"/>
      <w:numFmt w:val="bullet"/>
      <w:lvlText w:val="•"/>
      <w:lvlJc w:val="left"/>
      <w:pPr>
        <w:ind w:left="1440" w:hanging="720"/>
      </w:pPr>
      <w:rPr>
        <w:rFonts w:ascii="Flama Light" w:eastAsiaTheme="minorHAnsi" w:hAnsi="Flama Light"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0" w15:restartNumberingAfterBreak="0">
    <w:nsid w:val="78B17E22"/>
    <w:multiLevelType w:val="hybridMultilevel"/>
    <w:tmpl w:val="7196F22E"/>
    <w:lvl w:ilvl="0" w:tplc="DCBEEDBE">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1" w15:restartNumberingAfterBreak="0">
    <w:nsid w:val="791A22D9"/>
    <w:multiLevelType w:val="hybridMultilevel"/>
    <w:tmpl w:val="74B82F5E"/>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2" w15:restartNumberingAfterBreak="0">
    <w:nsid w:val="794C2D06"/>
    <w:multiLevelType w:val="hybridMultilevel"/>
    <w:tmpl w:val="DABCE8D4"/>
    <w:lvl w:ilvl="0" w:tplc="E4AE670E">
      <w:start w:val="1"/>
      <w:numFmt w:val="decimal"/>
      <w:lvlText w:val="%1."/>
      <w:lvlJc w:val="left"/>
      <w:pPr>
        <w:ind w:left="1440" w:hanging="720"/>
      </w:pPr>
      <w:rPr>
        <w:rFonts w:hint="default"/>
      </w:rPr>
    </w:lvl>
    <w:lvl w:ilvl="1" w:tplc="D45444DA">
      <w:start w:val="2"/>
      <w:numFmt w:val="bullet"/>
      <w:lvlText w:val="•"/>
      <w:lvlJc w:val="left"/>
      <w:pPr>
        <w:ind w:left="2160" w:hanging="720"/>
      </w:pPr>
      <w:rPr>
        <w:rFonts w:ascii="Flama Light" w:eastAsiaTheme="minorHAnsi" w:hAnsi="Flama Light" w:cstheme="minorBidi"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3" w15:restartNumberingAfterBreak="0">
    <w:nsid w:val="7A0F5220"/>
    <w:multiLevelType w:val="hybridMultilevel"/>
    <w:tmpl w:val="4F3401E6"/>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4" w15:restartNumberingAfterBreak="0">
    <w:nsid w:val="7AB009D0"/>
    <w:multiLevelType w:val="hybridMultilevel"/>
    <w:tmpl w:val="9BBE355E"/>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5" w15:restartNumberingAfterBreak="0">
    <w:nsid w:val="7B732C95"/>
    <w:multiLevelType w:val="hybridMultilevel"/>
    <w:tmpl w:val="01580234"/>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6" w15:restartNumberingAfterBreak="0">
    <w:nsid w:val="7B874C6B"/>
    <w:multiLevelType w:val="hybridMultilevel"/>
    <w:tmpl w:val="EC38CC88"/>
    <w:lvl w:ilvl="0" w:tplc="16181D46">
      <w:start w:val="4"/>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7" w15:restartNumberingAfterBreak="0">
    <w:nsid w:val="7BA83AE1"/>
    <w:multiLevelType w:val="hybridMultilevel"/>
    <w:tmpl w:val="30443134"/>
    <w:lvl w:ilvl="0" w:tplc="DCBEEDBE">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8" w15:restartNumberingAfterBreak="0">
    <w:nsid w:val="7C354129"/>
    <w:multiLevelType w:val="hybridMultilevel"/>
    <w:tmpl w:val="F3F806DA"/>
    <w:lvl w:ilvl="0" w:tplc="BFDCD1F2">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9" w15:restartNumberingAfterBreak="0">
    <w:nsid w:val="7C797F0A"/>
    <w:multiLevelType w:val="hybridMultilevel"/>
    <w:tmpl w:val="03A06A2A"/>
    <w:lvl w:ilvl="0" w:tplc="E4AE67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0" w15:restartNumberingAfterBreak="0">
    <w:nsid w:val="7D324497"/>
    <w:multiLevelType w:val="hybridMultilevel"/>
    <w:tmpl w:val="A44A1F8A"/>
    <w:lvl w:ilvl="0" w:tplc="7A127DF6">
      <w:start w:val="5"/>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15:restartNumberingAfterBreak="0">
    <w:nsid w:val="7DB312C4"/>
    <w:multiLevelType w:val="hybridMultilevel"/>
    <w:tmpl w:val="4272A39C"/>
    <w:lvl w:ilvl="0" w:tplc="EB049DD0">
      <w:start w:val="2"/>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2" w15:restartNumberingAfterBreak="0">
    <w:nsid w:val="7DD648D6"/>
    <w:multiLevelType w:val="hybridMultilevel"/>
    <w:tmpl w:val="1668F6B4"/>
    <w:lvl w:ilvl="0" w:tplc="E4AE6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3" w15:restartNumberingAfterBreak="0">
    <w:nsid w:val="7DE91F02"/>
    <w:multiLevelType w:val="hybridMultilevel"/>
    <w:tmpl w:val="913AED36"/>
    <w:lvl w:ilvl="0" w:tplc="EB049DD0">
      <w:start w:val="2"/>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4" w15:restartNumberingAfterBreak="0">
    <w:nsid w:val="7E321125"/>
    <w:multiLevelType w:val="hybridMultilevel"/>
    <w:tmpl w:val="F224D1EA"/>
    <w:lvl w:ilvl="0" w:tplc="7B026E72">
      <w:start w:val="1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5" w15:restartNumberingAfterBreak="0">
    <w:nsid w:val="7F814C48"/>
    <w:multiLevelType w:val="hybridMultilevel"/>
    <w:tmpl w:val="65443832"/>
    <w:lvl w:ilvl="0" w:tplc="BEE02610">
      <w:start w:val="15"/>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6" w15:restartNumberingAfterBreak="0">
    <w:nsid w:val="7FDA2BA1"/>
    <w:multiLevelType w:val="hybridMultilevel"/>
    <w:tmpl w:val="0A6AFD4C"/>
    <w:lvl w:ilvl="0" w:tplc="BFDCD1F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13112591">
    <w:abstractNumId w:val="80"/>
  </w:num>
  <w:num w:numId="2" w16cid:durableId="332412758">
    <w:abstractNumId w:val="71"/>
  </w:num>
  <w:num w:numId="3" w16cid:durableId="439103818">
    <w:abstractNumId w:val="51"/>
  </w:num>
  <w:num w:numId="4" w16cid:durableId="2037001668">
    <w:abstractNumId w:val="201"/>
  </w:num>
  <w:num w:numId="5" w16cid:durableId="317345515">
    <w:abstractNumId w:val="152"/>
  </w:num>
  <w:num w:numId="6" w16cid:durableId="1067456441">
    <w:abstractNumId w:val="188"/>
  </w:num>
  <w:num w:numId="7" w16cid:durableId="1938248517">
    <w:abstractNumId w:val="162"/>
  </w:num>
  <w:num w:numId="8" w16cid:durableId="641808005">
    <w:abstractNumId w:val="184"/>
  </w:num>
  <w:num w:numId="9" w16cid:durableId="787502992">
    <w:abstractNumId w:val="232"/>
  </w:num>
  <w:num w:numId="10" w16cid:durableId="675771838">
    <w:abstractNumId w:val="118"/>
  </w:num>
  <w:num w:numId="11" w16cid:durableId="1422289456">
    <w:abstractNumId w:val="15"/>
  </w:num>
  <w:num w:numId="12" w16cid:durableId="1136337843">
    <w:abstractNumId w:val="137"/>
  </w:num>
  <w:num w:numId="13" w16cid:durableId="1352142747">
    <w:abstractNumId w:val="173"/>
  </w:num>
  <w:num w:numId="14" w16cid:durableId="159665818">
    <w:abstractNumId w:val="42"/>
  </w:num>
  <w:num w:numId="15" w16cid:durableId="1400665278">
    <w:abstractNumId w:val="225"/>
  </w:num>
  <w:num w:numId="16" w16cid:durableId="1283610160">
    <w:abstractNumId w:val="117"/>
  </w:num>
  <w:num w:numId="17" w16cid:durableId="1896431809">
    <w:abstractNumId w:val="176"/>
  </w:num>
  <w:num w:numId="18" w16cid:durableId="592129527">
    <w:abstractNumId w:val="88"/>
  </w:num>
  <w:num w:numId="19" w16cid:durableId="711613479">
    <w:abstractNumId w:val="121"/>
  </w:num>
  <w:num w:numId="20" w16cid:durableId="959602845">
    <w:abstractNumId w:val="90"/>
  </w:num>
  <w:num w:numId="21" w16cid:durableId="1253901529">
    <w:abstractNumId w:val="218"/>
  </w:num>
  <w:num w:numId="22" w16cid:durableId="606085481">
    <w:abstractNumId w:val="194"/>
  </w:num>
  <w:num w:numId="23" w16cid:durableId="489833998">
    <w:abstractNumId w:val="144"/>
  </w:num>
  <w:num w:numId="24" w16cid:durableId="1259950380">
    <w:abstractNumId w:val="210"/>
  </w:num>
  <w:num w:numId="25" w16cid:durableId="1506433475">
    <w:abstractNumId w:val="161"/>
  </w:num>
  <w:num w:numId="26" w16cid:durableId="1911302291">
    <w:abstractNumId w:val="108"/>
  </w:num>
  <w:num w:numId="27" w16cid:durableId="1896817207">
    <w:abstractNumId w:val="164"/>
  </w:num>
  <w:num w:numId="28" w16cid:durableId="1080100793">
    <w:abstractNumId w:val="242"/>
  </w:num>
  <w:num w:numId="29" w16cid:durableId="1286692367">
    <w:abstractNumId w:val="16"/>
  </w:num>
  <w:num w:numId="30" w16cid:durableId="1888371775">
    <w:abstractNumId w:val="167"/>
  </w:num>
  <w:num w:numId="31" w16cid:durableId="67851771">
    <w:abstractNumId w:val="129"/>
  </w:num>
  <w:num w:numId="32" w16cid:durableId="1192652014">
    <w:abstractNumId w:val="79"/>
  </w:num>
  <w:num w:numId="33" w16cid:durableId="1646012795">
    <w:abstractNumId w:val="49"/>
  </w:num>
  <w:num w:numId="34" w16cid:durableId="703360887">
    <w:abstractNumId w:val="25"/>
  </w:num>
  <w:num w:numId="35" w16cid:durableId="1512139435">
    <w:abstractNumId w:val="240"/>
  </w:num>
  <w:num w:numId="36" w16cid:durableId="765735578">
    <w:abstractNumId w:val="13"/>
  </w:num>
  <w:num w:numId="37" w16cid:durableId="1588534560">
    <w:abstractNumId w:val="57"/>
  </w:num>
  <w:num w:numId="38" w16cid:durableId="1948347978">
    <w:abstractNumId w:val="171"/>
  </w:num>
  <w:num w:numId="39" w16cid:durableId="1722634738">
    <w:abstractNumId w:val="229"/>
  </w:num>
  <w:num w:numId="40" w16cid:durableId="1538422139">
    <w:abstractNumId w:val="136"/>
  </w:num>
  <w:num w:numId="41" w16cid:durableId="356734461">
    <w:abstractNumId w:val="0"/>
  </w:num>
  <w:num w:numId="42" w16cid:durableId="1282565622">
    <w:abstractNumId w:val="24"/>
  </w:num>
  <w:num w:numId="43" w16cid:durableId="1351882443">
    <w:abstractNumId w:val="39"/>
  </w:num>
  <w:num w:numId="44" w16cid:durableId="1242062772">
    <w:abstractNumId w:val="216"/>
  </w:num>
  <w:num w:numId="45" w16cid:durableId="50471129">
    <w:abstractNumId w:val="195"/>
  </w:num>
  <w:num w:numId="46" w16cid:durableId="1413888368">
    <w:abstractNumId w:val="92"/>
  </w:num>
  <w:num w:numId="47" w16cid:durableId="616569661">
    <w:abstractNumId w:val="93"/>
  </w:num>
  <w:num w:numId="48" w16cid:durableId="1729835948">
    <w:abstractNumId w:val="21"/>
  </w:num>
  <w:num w:numId="49" w16cid:durableId="1167942962">
    <w:abstractNumId w:val="249"/>
  </w:num>
  <w:num w:numId="50" w16cid:durableId="2136485757">
    <w:abstractNumId w:val="7"/>
  </w:num>
  <w:num w:numId="51" w16cid:durableId="25719945">
    <w:abstractNumId w:val="231"/>
  </w:num>
  <w:num w:numId="52" w16cid:durableId="631449961">
    <w:abstractNumId w:val="50"/>
  </w:num>
  <w:num w:numId="53" w16cid:durableId="769740630">
    <w:abstractNumId w:val="208"/>
  </w:num>
  <w:num w:numId="54" w16cid:durableId="1530874777">
    <w:abstractNumId w:val="245"/>
  </w:num>
  <w:num w:numId="55" w16cid:durableId="1766610474">
    <w:abstractNumId w:val="170"/>
  </w:num>
  <w:num w:numId="56" w16cid:durableId="1086730139">
    <w:abstractNumId w:val="132"/>
  </w:num>
  <w:num w:numId="57" w16cid:durableId="1157376463">
    <w:abstractNumId w:val="38"/>
  </w:num>
  <w:num w:numId="58" w16cid:durableId="836920965">
    <w:abstractNumId w:val="155"/>
  </w:num>
  <w:num w:numId="59" w16cid:durableId="1930695452">
    <w:abstractNumId w:val="91"/>
  </w:num>
  <w:num w:numId="60" w16cid:durableId="677074494">
    <w:abstractNumId w:val="160"/>
  </w:num>
  <w:num w:numId="61" w16cid:durableId="1797672778">
    <w:abstractNumId w:val="227"/>
  </w:num>
  <w:num w:numId="62" w16cid:durableId="1177113620">
    <w:abstractNumId w:val="125"/>
  </w:num>
  <w:num w:numId="63" w16cid:durableId="1148086384">
    <w:abstractNumId w:val="54"/>
  </w:num>
  <w:num w:numId="64" w16cid:durableId="741370988">
    <w:abstractNumId w:val="101"/>
  </w:num>
  <w:num w:numId="65" w16cid:durableId="998769421">
    <w:abstractNumId w:val="111"/>
  </w:num>
  <w:num w:numId="66" w16cid:durableId="1934125239">
    <w:abstractNumId w:val="23"/>
  </w:num>
  <w:num w:numId="67" w16cid:durableId="1070883288">
    <w:abstractNumId w:val="29"/>
  </w:num>
  <w:num w:numId="68" w16cid:durableId="901479145">
    <w:abstractNumId w:val="255"/>
  </w:num>
  <w:num w:numId="69" w16cid:durableId="1673413301">
    <w:abstractNumId w:val="47"/>
  </w:num>
  <w:num w:numId="70" w16cid:durableId="1873030064">
    <w:abstractNumId w:val="127"/>
  </w:num>
  <w:num w:numId="71" w16cid:durableId="1743214688">
    <w:abstractNumId w:val="156"/>
  </w:num>
  <w:num w:numId="72" w16cid:durableId="962999740">
    <w:abstractNumId w:val="83"/>
  </w:num>
  <w:num w:numId="73" w16cid:durableId="964310194">
    <w:abstractNumId w:val="219"/>
  </w:num>
  <w:num w:numId="74" w16cid:durableId="1507865462">
    <w:abstractNumId w:val="254"/>
  </w:num>
  <w:num w:numId="75" w16cid:durableId="186606214">
    <w:abstractNumId w:val="187"/>
  </w:num>
  <w:num w:numId="76" w16cid:durableId="848911853">
    <w:abstractNumId w:val="32"/>
  </w:num>
  <w:num w:numId="77" w16cid:durableId="1103036833">
    <w:abstractNumId w:val="241"/>
  </w:num>
  <w:num w:numId="78" w16cid:durableId="456148962">
    <w:abstractNumId w:val="252"/>
  </w:num>
  <w:num w:numId="79" w16cid:durableId="1975017379">
    <w:abstractNumId w:val="94"/>
  </w:num>
  <w:num w:numId="80" w16cid:durableId="2009405580">
    <w:abstractNumId w:val="178"/>
  </w:num>
  <w:num w:numId="81" w16cid:durableId="1105344825">
    <w:abstractNumId w:val="19"/>
  </w:num>
  <w:num w:numId="82" w16cid:durableId="1809587429">
    <w:abstractNumId w:val="109"/>
  </w:num>
  <w:num w:numId="83" w16cid:durableId="923075458">
    <w:abstractNumId w:val="77"/>
  </w:num>
  <w:num w:numId="84" w16cid:durableId="179004124">
    <w:abstractNumId w:val="202"/>
  </w:num>
  <w:num w:numId="85" w16cid:durableId="984285728">
    <w:abstractNumId w:val="207"/>
  </w:num>
  <w:num w:numId="86" w16cid:durableId="853611310">
    <w:abstractNumId w:val="247"/>
  </w:num>
  <w:num w:numId="87" w16cid:durableId="733891008">
    <w:abstractNumId w:val="179"/>
  </w:num>
  <w:num w:numId="88" w16cid:durableId="392239557">
    <w:abstractNumId w:val="126"/>
  </w:num>
  <w:num w:numId="89" w16cid:durableId="785001830">
    <w:abstractNumId w:val="95"/>
  </w:num>
  <w:num w:numId="90" w16cid:durableId="740173597">
    <w:abstractNumId w:val="100"/>
  </w:num>
  <w:num w:numId="91" w16cid:durableId="815610532">
    <w:abstractNumId w:val="158"/>
  </w:num>
  <w:num w:numId="92" w16cid:durableId="7948854">
    <w:abstractNumId w:val="133"/>
  </w:num>
  <w:num w:numId="93" w16cid:durableId="587933177">
    <w:abstractNumId w:val="106"/>
  </w:num>
  <w:num w:numId="94" w16cid:durableId="1177888661">
    <w:abstractNumId w:val="103"/>
  </w:num>
  <w:num w:numId="95" w16cid:durableId="932081963">
    <w:abstractNumId w:val="186"/>
  </w:num>
  <w:num w:numId="96" w16cid:durableId="840782115">
    <w:abstractNumId w:val="251"/>
  </w:num>
  <w:num w:numId="97" w16cid:durableId="944532813">
    <w:abstractNumId w:val="199"/>
  </w:num>
  <w:num w:numId="98" w16cid:durableId="1551265301">
    <w:abstractNumId w:val="214"/>
  </w:num>
  <w:num w:numId="99" w16cid:durableId="878778467">
    <w:abstractNumId w:val="154"/>
  </w:num>
  <w:num w:numId="100" w16cid:durableId="1700858850">
    <w:abstractNumId w:val="36"/>
  </w:num>
  <w:num w:numId="101" w16cid:durableId="245846333">
    <w:abstractNumId w:val="14"/>
  </w:num>
  <w:num w:numId="102" w16cid:durableId="1873883361">
    <w:abstractNumId w:val="169"/>
  </w:num>
  <w:num w:numId="103" w16cid:durableId="810562486">
    <w:abstractNumId w:val="26"/>
  </w:num>
  <w:num w:numId="104" w16cid:durableId="1890726804">
    <w:abstractNumId w:val="5"/>
  </w:num>
  <w:num w:numId="105" w16cid:durableId="1428769194">
    <w:abstractNumId w:val="196"/>
  </w:num>
  <w:num w:numId="106" w16cid:durableId="1191383277">
    <w:abstractNumId w:val="253"/>
  </w:num>
  <w:num w:numId="107" w16cid:durableId="1349520622">
    <w:abstractNumId w:val="150"/>
  </w:num>
  <w:num w:numId="108" w16cid:durableId="1112242241">
    <w:abstractNumId w:val="104"/>
  </w:num>
  <w:num w:numId="109" w16cid:durableId="1741321913">
    <w:abstractNumId w:val="175"/>
  </w:num>
  <w:num w:numId="110" w16cid:durableId="1152679365">
    <w:abstractNumId w:val="134"/>
  </w:num>
  <w:num w:numId="111" w16cid:durableId="2042781654">
    <w:abstractNumId w:val="193"/>
  </w:num>
  <w:num w:numId="112" w16cid:durableId="2043361798">
    <w:abstractNumId w:val="75"/>
  </w:num>
  <w:num w:numId="113" w16cid:durableId="2107386174">
    <w:abstractNumId w:val="17"/>
  </w:num>
  <w:num w:numId="114" w16cid:durableId="1282959299">
    <w:abstractNumId w:val="230"/>
  </w:num>
  <w:num w:numId="115" w16cid:durableId="1222600742">
    <w:abstractNumId w:val="114"/>
  </w:num>
  <w:num w:numId="116" w16cid:durableId="1475680414">
    <w:abstractNumId w:val="66"/>
  </w:num>
  <w:num w:numId="117" w16cid:durableId="2017078699">
    <w:abstractNumId w:val="115"/>
  </w:num>
  <w:num w:numId="118" w16cid:durableId="887296984">
    <w:abstractNumId w:val="2"/>
  </w:num>
  <w:num w:numId="119" w16cid:durableId="603730433">
    <w:abstractNumId w:val="69"/>
  </w:num>
  <w:num w:numId="120" w16cid:durableId="139857467">
    <w:abstractNumId w:val="33"/>
  </w:num>
  <w:num w:numId="121" w16cid:durableId="1253314122">
    <w:abstractNumId w:val="205"/>
  </w:num>
  <w:num w:numId="122" w16cid:durableId="1681203132">
    <w:abstractNumId w:val="11"/>
  </w:num>
  <w:num w:numId="123" w16cid:durableId="1649824424">
    <w:abstractNumId w:val="96"/>
  </w:num>
  <w:num w:numId="124" w16cid:durableId="1789422132">
    <w:abstractNumId w:val="86"/>
  </w:num>
  <w:num w:numId="125" w16cid:durableId="1095636053">
    <w:abstractNumId w:val="213"/>
  </w:num>
  <w:num w:numId="126" w16cid:durableId="679938391">
    <w:abstractNumId w:val="246"/>
  </w:num>
  <w:num w:numId="127" w16cid:durableId="952059655">
    <w:abstractNumId w:val="44"/>
  </w:num>
  <w:num w:numId="128" w16cid:durableId="1963420501">
    <w:abstractNumId w:val="204"/>
  </w:num>
  <w:num w:numId="129" w16cid:durableId="851800666">
    <w:abstractNumId w:val="67"/>
  </w:num>
  <w:num w:numId="130" w16cid:durableId="1245719223">
    <w:abstractNumId w:val="235"/>
  </w:num>
  <w:num w:numId="131" w16cid:durableId="496306874">
    <w:abstractNumId w:val="130"/>
  </w:num>
  <w:num w:numId="132" w16cid:durableId="1419792023">
    <w:abstractNumId w:val="177"/>
  </w:num>
  <w:num w:numId="133" w16cid:durableId="1413771782">
    <w:abstractNumId w:val="97"/>
  </w:num>
  <w:num w:numId="134" w16cid:durableId="1038117210">
    <w:abstractNumId w:val="99"/>
  </w:num>
  <w:num w:numId="135" w16cid:durableId="1529637239">
    <w:abstractNumId w:val="250"/>
  </w:num>
  <w:num w:numId="136" w16cid:durableId="760956564">
    <w:abstractNumId w:val="226"/>
  </w:num>
  <w:num w:numId="137" w16cid:durableId="365372583">
    <w:abstractNumId w:val="87"/>
  </w:num>
  <w:num w:numId="138" w16cid:durableId="1574386505">
    <w:abstractNumId w:val="73"/>
  </w:num>
  <w:num w:numId="139" w16cid:durableId="545069947">
    <w:abstractNumId w:val="243"/>
  </w:num>
  <w:num w:numId="140" w16cid:durableId="1393042350">
    <w:abstractNumId w:val="182"/>
  </w:num>
  <w:num w:numId="141" w16cid:durableId="1738237685">
    <w:abstractNumId w:val="22"/>
  </w:num>
  <w:num w:numId="142" w16cid:durableId="58018607">
    <w:abstractNumId w:val="62"/>
  </w:num>
  <w:num w:numId="143" w16cid:durableId="1092092829">
    <w:abstractNumId w:val="148"/>
  </w:num>
  <w:num w:numId="144" w16cid:durableId="1436712250">
    <w:abstractNumId w:val="220"/>
  </w:num>
  <w:num w:numId="145" w16cid:durableId="177740436">
    <w:abstractNumId w:val="135"/>
  </w:num>
  <w:num w:numId="146" w16cid:durableId="2097286317">
    <w:abstractNumId w:val="20"/>
  </w:num>
  <w:num w:numId="147" w16cid:durableId="1533107941">
    <w:abstractNumId w:val="159"/>
  </w:num>
  <w:num w:numId="148" w16cid:durableId="858662093">
    <w:abstractNumId w:val="10"/>
  </w:num>
  <w:num w:numId="149" w16cid:durableId="238291707">
    <w:abstractNumId w:val="4"/>
  </w:num>
  <w:num w:numId="150" w16cid:durableId="666901911">
    <w:abstractNumId w:val="185"/>
  </w:num>
  <w:num w:numId="151" w16cid:durableId="1751151612">
    <w:abstractNumId w:val="239"/>
  </w:num>
  <w:num w:numId="152" w16cid:durableId="923683631">
    <w:abstractNumId w:val="37"/>
  </w:num>
  <w:num w:numId="153" w16cid:durableId="297541334">
    <w:abstractNumId w:val="105"/>
  </w:num>
  <w:num w:numId="154" w16cid:durableId="601574693">
    <w:abstractNumId w:val="224"/>
  </w:num>
  <w:num w:numId="155" w16cid:durableId="1156995057">
    <w:abstractNumId w:val="3"/>
  </w:num>
  <w:num w:numId="156" w16cid:durableId="1659068742">
    <w:abstractNumId w:val="248"/>
  </w:num>
  <w:num w:numId="157" w16cid:durableId="419764896">
    <w:abstractNumId w:val="191"/>
  </w:num>
  <w:num w:numId="158" w16cid:durableId="2038583483">
    <w:abstractNumId w:val="200"/>
  </w:num>
  <w:num w:numId="159" w16cid:durableId="1628967993">
    <w:abstractNumId w:val="256"/>
  </w:num>
  <w:num w:numId="160" w16cid:durableId="1537154044">
    <w:abstractNumId w:val="168"/>
  </w:num>
  <w:num w:numId="161" w16cid:durableId="44569841">
    <w:abstractNumId w:val="45"/>
  </w:num>
  <w:num w:numId="162" w16cid:durableId="869608108">
    <w:abstractNumId w:val="172"/>
  </w:num>
  <w:num w:numId="163" w16cid:durableId="1840998175">
    <w:abstractNumId w:val="165"/>
  </w:num>
  <w:num w:numId="164" w16cid:durableId="870337338">
    <w:abstractNumId w:val="89"/>
  </w:num>
  <w:num w:numId="165" w16cid:durableId="1778407406">
    <w:abstractNumId w:val="53"/>
  </w:num>
  <w:num w:numId="166" w16cid:durableId="348795517">
    <w:abstractNumId w:val="65"/>
  </w:num>
  <w:num w:numId="167" w16cid:durableId="753404865">
    <w:abstractNumId w:val="85"/>
  </w:num>
  <w:num w:numId="168" w16cid:durableId="1171336601">
    <w:abstractNumId w:val="27"/>
  </w:num>
  <w:num w:numId="169" w16cid:durableId="1357661651">
    <w:abstractNumId w:val="190"/>
  </w:num>
  <w:num w:numId="170" w16cid:durableId="1326472390">
    <w:abstractNumId w:val="236"/>
  </w:num>
  <w:num w:numId="171" w16cid:durableId="1222332024">
    <w:abstractNumId w:val="59"/>
  </w:num>
  <w:num w:numId="172" w16cid:durableId="1290824009">
    <w:abstractNumId w:val="116"/>
  </w:num>
  <w:num w:numId="173" w16cid:durableId="386496670">
    <w:abstractNumId w:val="35"/>
  </w:num>
  <w:num w:numId="174" w16cid:durableId="820080789">
    <w:abstractNumId w:val="82"/>
  </w:num>
  <w:num w:numId="175" w16cid:durableId="1221022058">
    <w:abstractNumId w:val="163"/>
  </w:num>
  <w:num w:numId="176" w16cid:durableId="1966735977">
    <w:abstractNumId w:val="63"/>
  </w:num>
  <w:num w:numId="177" w16cid:durableId="946698786">
    <w:abstractNumId w:val="123"/>
  </w:num>
  <w:num w:numId="178" w16cid:durableId="1686204517">
    <w:abstractNumId w:val="76"/>
  </w:num>
  <w:num w:numId="179" w16cid:durableId="57630136">
    <w:abstractNumId w:val="78"/>
  </w:num>
  <w:num w:numId="180" w16cid:durableId="1496727090">
    <w:abstractNumId w:val="244"/>
  </w:num>
  <w:num w:numId="181" w16cid:durableId="1530946835">
    <w:abstractNumId w:val="140"/>
  </w:num>
  <w:num w:numId="182" w16cid:durableId="1358506931">
    <w:abstractNumId w:val="74"/>
  </w:num>
  <w:num w:numId="183" w16cid:durableId="738018027">
    <w:abstractNumId w:val="151"/>
  </w:num>
  <w:num w:numId="184" w16cid:durableId="1226138810">
    <w:abstractNumId w:val="222"/>
  </w:num>
  <w:num w:numId="185" w16cid:durableId="584458909">
    <w:abstractNumId w:val="81"/>
  </w:num>
  <w:num w:numId="186" w16cid:durableId="963970904">
    <w:abstractNumId w:val="211"/>
  </w:num>
  <w:num w:numId="187" w16cid:durableId="902522280">
    <w:abstractNumId w:val="48"/>
  </w:num>
  <w:num w:numId="188" w16cid:durableId="1722823875">
    <w:abstractNumId w:val="107"/>
  </w:num>
  <w:num w:numId="189" w16cid:durableId="330641936">
    <w:abstractNumId w:val="166"/>
  </w:num>
  <w:num w:numId="190" w16cid:durableId="1760827134">
    <w:abstractNumId w:val="72"/>
  </w:num>
  <w:num w:numId="191" w16cid:durableId="1402866111">
    <w:abstractNumId w:val="8"/>
  </w:num>
  <w:num w:numId="192" w16cid:durableId="416875465">
    <w:abstractNumId w:val="174"/>
  </w:num>
  <w:num w:numId="193" w16cid:durableId="1069613809">
    <w:abstractNumId w:val="1"/>
  </w:num>
  <w:num w:numId="194" w16cid:durableId="1582107907">
    <w:abstractNumId w:val="34"/>
  </w:num>
  <w:num w:numId="195" w16cid:durableId="1014654632">
    <w:abstractNumId w:val="43"/>
  </w:num>
  <w:num w:numId="196" w16cid:durableId="2032536172">
    <w:abstractNumId w:val="234"/>
  </w:num>
  <w:num w:numId="197" w16cid:durableId="483474121">
    <w:abstractNumId w:val="237"/>
  </w:num>
  <w:num w:numId="198" w16cid:durableId="2132703496">
    <w:abstractNumId w:val="192"/>
  </w:num>
  <w:num w:numId="199" w16cid:durableId="371729134">
    <w:abstractNumId w:val="157"/>
  </w:num>
  <w:num w:numId="200" w16cid:durableId="1005590374">
    <w:abstractNumId w:val="120"/>
  </w:num>
  <w:num w:numId="201" w16cid:durableId="2135975880">
    <w:abstractNumId w:val="124"/>
  </w:num>
  <w:num w:numId="202" w16cid:durableId="1539463987">
    <w:abstractNumId w:val="9"/>
  </w:num>
  <w:num w:numId="203" w16cid:durableId="2085452651">
    <w:abstractNumId w:val="12"/>
  </w:num>
  <w:num w:numId="204" w16cid:durableId="571045937">
    <w:abstractNumId w:val="215"/>
  </w:num>
  <w:num w:numId="205" w16cid:durableId="1702591636">
    <w:abstractNumId w:val="41"/>
  </w:num>
  <w:num w:numId="206" w16cid:durableId="96171037">
    <w:abstractNumId w:val="139"/>
  </w:num>
  <w:num w:numId="207" w16cid:durableId="84156066">
    <w:abstractNumId w:val="181"/>
  </w:num>
  <w:num w:numId="208" w16cid:durableId="1652178802">
    <w:abstractNumId w:val="113"/>
  </w:num>
  <w:num w:numId="209" w16cid:durableId="785272273">
    <w:abstractNumId w:val="112"/>
  </w:num>
  <w:num w:numId="210" w16cid:durableId="1708025385">
    <w:abstractNumId w:val="18"/>
  </w:num>
  <w:num w:numId="211" w16cid:durableId="1075081823">
    <w:abstractNumId w:val="56"/>
  </w:num>
  <w:num w:numId="212" w16cid:durableId="235750000">
    <w:abstractNumId w:val="233"/>
  </w:num>
  <w:num w:numId="213" w16cid:durableId="1947276266">
    <w:abstractNumId w:val="6"/>
  </w:num>
  <w:num w:numId="214" w16cid:durableId="538979613">
    <w:abstractNumId w:val="209"/>
  </w:num>
  <w:num w:numId="215" w16cid:durableId="1414668573">
    <w:abstractNumId w:val="153"/>
  </w:num>
  <w:num w:numId="216" w16cid:durableId="1938908137">
    <w:abstractNumId w:val="60"/>
  </w:num>
  <w:num w:numId="217" w16cid:durableId="90324866">
    <w:abstractNumId w:val="228"/>
  </w:num>
  <w:num w:numId="218" w16cid:durableId="1919753302">
    <w:abstractNumId w:val="131"/>
  </w:num>
  <w:num w:numId="219" w16cid:durableId="1769228394">
    <w:abstractNumId w:val="142"/>
  </w:num>
  <w:num w:numId="220" w16cid:durableId="7680074">
    <w:abstractNumId w:val="46"/>
  </w:num>
  <w:num w:numId="221" w16cid:durableId="1869760698">
    <w:abstractNumId w:val="197"/>
  </w:num>
  <w:num w:numId="222" w16cid:durableId="1212420755">
    <w:abstractNumId w:val="143"/>
  </w:num>
  <w:num w:numId="223" w16cid:durableId="2121289994">
    <w:abstractNumId w:val="122"/>
  </w:num>
  <w:num w:numId="224" w16cid:durableId="291643125">
    <w:abstractNumId w:val="223"/>
  </w:num>
  <w:num w:numId="225" w16cid:durableId="256210278">
    <w:abstractNumId w:val="40"/>
  </w:num>
  <w:num w:numId="226" w16cid:durableId="1207713778">
    <w:abstractNumId w:val="30"/>
  </w:num>
  <w:num w:numId="227" w16cid:durableId="527303721">
    <w:abstractNumId w:val="128"/>
  </w:num>
  <w:num w:numId="228" w16cid:durableId="627127753">
    <w:abstractNumId w:val="145"/>
  </w:num>
  <w:num w:numId="229" w16cid:durableId="803347264">
    <w:abstractNumId w:val="31"/>
  </w:num>
  <w:num w:numId="230" w16cid:durableId="1015300960">
    <w:abstractNumId w:val="58"/>
  </w:num>
  <w:num w:numId="231" w16cid:durableId="1479568447">
    <w:abstractNumId w:val="238"/>
  </w:num>
  <w:num w:numId="232" w16cid:durableId="701633706">
    <w:abstractNumId w:val="147"/>
  </w:num>
  <w:num w:numId="233" w16cid:durableId="1646082751">
    <w:abstractNumId w:val="70"/>
  </w:num>
  <w:num w:numId="234" w16cid:durableId="950085790">
    <w:abstractNumId w:val="183"/>
  </w:num>
  <w:num w:numId="235" w16cid:durableId="114712182">
    <w:abstractNumId w:val="55"/>
  </w:num>
  <w:num w:numId="236" w16cid:durableId="1450857338">
    <w:abstractNumId w:val="84"/>
  </w:num>
  <w:num w:numId="237" w16cid:durableId="163713403">
    <w:abstractNumId w:val="110"/>
  </w:num>
  <w:num w:numId="238" w16cid:durableId="876702812">
    <w:abstractNumId w:val="180"/>
  </w:num>
  <w:num w:numId="239" w16cid:durableId="1462847426">
    <w:abstractNumId w:val="141"/>
  </w:num>
  <w:num w:numId="240" w16cid:durableId="1048994406">
    <w:abstractNumId w:val="149"/>
  </w:num>
  <w:num w:numId="241" w16cid:durableId="178006212">
    <w:abstractNumId w:val="61"/>
  </w:num>
  <w:num w:numId="242" w16cid:durableId="1552962132">
    <w:abstractNumId w:val="221"/>
  </w:num>
  <w:num w:numId="243" w16cid:durableId="581911574">
    <w:abstractNumId w:val="28"/>
  </w:num>
  <w:num w:numId="244" w16cid:durableId="1735347697">
    <w:abstractNumId w:val="68"/>
  </w:num>
  <w:num w:numId="245" w16cid:durableId="2103795345">
    <w:abstractNumId w:val="102"/>
  </w:num>
  <w:num w:numId="246" w16cid:durableId="1771000361">
    <w:abstractNumId w:val="119"/>
  </w:num>
  <w:num w:numId="247" w16cid:durableId="1399985575">
    <w:abstractNumId w:val="64"/>
  </w:num>
  <w:num w:numId="248" w16cid:durableId="1223639295">
    <w:abstractNumId w:val="98"/>
  </w:num>
  <w:num w:numId="249" w16cid:durableId="937328309">
    <w:abstractNumId w:val="146"/>
  </w:num>
  <w:num w:numId="250" w16cid:durableId="477109822">
    <w:abstractNumId w:val="198"/>
  </w:num>
  <w:num w:numId="251" w16cid:durableId="209197478">
    <w:abstractNumId w:val="52"/>
  </w:num>
  <w:num w:numId="252" w16cid:durableId="172914071">
    <w:abstractNumId w:val="189"/>
  </w:num>
  <w:num w:numId="253" w16cid:durableId="1166743971">
    <w:abstractNumId w:val="138"/>
  </w:num>
  <w:num w:numId="254" w16cid:durableId="1567301506">
    <w:abstractNumId w:val="217"/>
  </w:num>
  <w:num w:numId="255" w16cid:durableId="770516753">
    <w:abstractNumId w:val="203"/>
  </w:num>
  <w:num w:numId="256" w16cid:durableId="148331345">
    <w:abstractNumId w:val="212"/>
  </w:num>
  <w:num w:numId="257" w16cid:durableId="548539385">
    <w:abstractNumId w:val="2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FCB"/>
    <w:rsid w:val="00015BCB"/>
    <w:rsid w:val="00027728"/>
    <w:rsid w:val="00033D9C"/>
    <w:rsid w:val="000428B2"/>
    <w:rsid w:val="00090693"/>
    <w:rsid w:val="000A702B"/>
    <w:rsid w:val="000C36B9"/>
    <w:rsid w:val="000E5E9F"/>
    <w:rsid w:val="001076D0"/>
    <w:rsid w:val="00125DD9"/>
    <w:rsid w:val="00134296"/>
    <w:rsid w:val="001369E3"/>
    <w:rsid w:val="001551A2"/>
    <w:rsid w:val="00183E00"/>
    <w:rsid w:val="00197D52"/>
    <w:rsid w:val="001B0CE1"/>
    <w:rsid w:val="001E4CA3"/>
    <w:rsid w:val="001E7D69"/>
    <w:rsid w:val="001F6236"/>
    <w:rsid w:val="00210194"/>
    <w:rsid w:val="00211343"/>
    <w:rsid w:val="002739F5"/>
    <w:rsid w:val="002B14F3"/>
    <w:rsid w:val="002D02B4"/>
    <w:rsid w:val="002D1A59"/>
    <w:rsid w:val="002D7B82"/>
    <w:rsid w:val="002E2E6B"/>
    <w:rsid w:val="00313C3C"/>
    <w:rsid w:val="003A553B"/>
    <w:rsid w:val="00444DDD"/>
    <w:rsid w:val="00450AA1"/>
    <w:rsid w:val="00456A14"/>
    <w:rsid w:val="004A1756"/>
    <w:rsid w:val="004B4070"/>
    <w:rsid w:val="004C485C"/>
    <w:rsid w:val="004F6A1D"/>
    <w:rsid w:val="004F7171"/>
    <w:rsid w:val="0051406B"/>
    <w:rsid w:val="005732FF"/>
    <w:rsid w:val="006002F2"/>
    <w:rsid w:val="0060384C"/>
    <w:rsid w:val="0063574D"/>
    <w:rsid w:val="0064352F"/>
    <w:rsid w:val="006711C6"/>
    <w:rsid w:val="006D3B1F"/>
    <w:rsid w:val="006E583E"/>
    <w:rsid w:val="006F538B"/>
    <w:rsid w:val="007244C8"/>
    <w:rsid w:val="0078279C"/>
    <w:rsid w:val="0078664F"/>
    <w:rsid w:val="00800587"/>
    <w:rsid w:val="00804A3E"/>
    <w:rsid w:val="00846DED"/>
    <w:rsid w:val="008929CD"/>
    <w:rsid w:val="00892B24"/>
    <w:rsid w:val="00895BDE"/>
    <w:rsid w:val="008D11AF"/>
    <w:rsid w:val="00946569"/>
    <w:rsid w:val="00955FCB"/>
    <w:rsid w:val="009812DB"/>
    <w:rsid w:val="00987D8C"/>
    <w:rsid w:val="00A003BC"/>
    <w:rsid w:val="00A42A2B"/>
    <w:rsid w:val="00A642F3"/>
    <w:rsid w:val="00A72FFD"/>
    <w:rsid w:val="00AA14EC"/>
    <w:rsid w:val="00AA1F0B"/>
    <w:rsid w:val="00AB7394"/>
    <w:rsid w:val="00AD0A7D"/>
    <w:rsid w:val="00AF7066"/>
    <w:rsid w:val="00B134BC"/>
    <w:rsid w:val="00B16D5A"/>
    <w:rsid w:val="00B52966"/>
    <w:rsid w:val="00B65883"/>
    <w:rsid w:val="00B67C24"/>
    <w:rsid w:val="00B74B8C"/>
    <w:rsid w:val="00BC58F6"/>
    <w:rsid w:val="00C04C1E"/>
    <w:rsid w:val="00C43F39"/>
    <w:rsid w:val="00C653D5"/>
    <w:rsid w:val="00C67AA3"/>
    <w:rsid w:val="00C706A8"/>
    <w:rsid w:val="00CA35BF"/>
    <w:rsid w:val="00CF027D"/>
    <w:rsid w:val="00D05524"/>
    <w:rsid w:val="00D07CF9"/>
    <w:rsid w:val="00D143C8"/>
    <w:rsid w:val="00D842E4"/>
    <w:rsid w:val="00DC75C4"/>
    <w:rsid w:val="00E0586D"/>
    <w:rsid w:val="00E24D14"/>
    <w:rsid w:val="00E5721F"/>
    <w:rsid w:val="00E61DEF"/>
    <w:rsid w:val="00E9376F"/>
    <w:rsid w:val="00F11E2C"/>
    <w:rsid w:val="00F23976"/>
    <w:rsid w:val="00F35346"/>
    <w:rsid w:val="00F455B0"/>
    <w:rsid w:val="00F57473"/>
    <w:rsid w:val="00F822F5"/>
    <w:rsid w:val="00FB45A6"/>
    <w:rsid w:val="00FD61D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4:docId w14:val="2787AF98"/>
  <w15:chartTrackingRefBased/>
  <w15:docId w15:val="{73AD4B49-F017-E44F-A46D-D9D0A317A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FCB"/>
    <w:rPr>
      <w:rFonts w:ascii="Flama" w:hAnsi="Flama"/>
    </w:rPr>
  </w:style>
  <w:style w:type="paragraph" w:styleId="Heading1">
    <w:name w:val="heading 1"/>
    <w:basedOn w:val="Normal"/>
    <w:next w:val="Normal"/>
    <w:link w:val="Heading1Char"/>
    <w:uiPriority w:val="9"/>
    <w:qFormat/>
    <w:rsid w:val="00C67A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67A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67AA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67AA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67AA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67AA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67AA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67AA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67AA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F455B0"/>
    <w:rPr>
      <w:rFonts w:ascii="Flama Bold" w:hAnsi="Flama Bold"/>
      <w:b w:val="0"/>
      <w:i/>
      <w:iCs/>
      <w:color w:val="404040" w:themeColor="text1" w:themeTint="BF"/>
    </w:rPr>
  </w:style>
  <w:style w:type="character" w:customStyle="1" w:styleId="Heading1Char">
    <w:name w:val="Heading 1 Char"/>
    <w:basedOn w:val="DefaultParagraphFont"/>
    <w:link w:val="Heading1"/>
    <w:uiPriority w:val="9"/>
    <w:rsid w:val="00C67A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67A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67A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67A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7A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7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AA3"/>
    <w:rPr>
      <w:rFonts w:eastAsiaTheme="majorEastAsia" w:cstheme="majorBidi"/>
      <w:color w:val="272727" w:themeColor="text1" w:themeTint="D8"/>
    </w:rPr>
  </w:style>
  <w:style w:type="paragraph" w:styleId="Title">
    <w:name w:val="Title"/>
    <w:basedOn w:val="Normal"/>
    <w:next w:val="Normal"/>
    <w:link w:val="TitleChar"/>
    <w:uiPriority w:val="10"/>
    <w:qFormat/>
    <w:rsid w:val="00C67A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7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AA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7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AA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7AA3"/>
    <w:rPr>
      <w:rFonts w:ascii="Flama Bold" w:hAnsi="Flama Bold"/>
      <w:i/>
      <w:iCs/>
      <w:color w:val="404040" w:themeColor="text1" w:themeTint="BF"/>
    </w:rPr>
  </w:style>
  <w:style w:type="paragraph" w:styleId="ListParagraph">
    <w:name w:val="List Paragraph"/>
    <w:basedOn w:val="Normal"/>
    <w:uiPriority w:val="34"/>
    <w:qFormat/>
    <w:rsid w:val="00C67AA3"/>
    <w:pPr>
      <w:ind w:left="720"/>
      <w:contextualSpacing/>
    </w:pPr>
  </w:style>
  <w:style w:type="character" w:styleId="IntenseEmphasis">
    <w:name w:val="Intense Emphasis"/>
    <w:basedOn w:val="DefaultParagraphFont"/>
    <w:uiPriority w:val="21"/>
    <w:qFormat/>
    <w:rsid w:val="00C67AA3"/>
    <w:rPr>
      <w:i/>
      <w:iCs/>
      <w:color w:val="0F4761" w:themeColor="accent1" w:themeShade="BF"/>
    </w:rPr>
  </w:style>
  <w:style w:type="paragraph" w:styleId="IntenseQuote">
    <w:name w:val="Intense Quote"/>
    <w:basedOn w:val="Normal"/>
    <w:next w:val="Normal"/>
    <w:link w:val="IntenseQuoteChar"/>
    <w:uiPriority w:val="30"/>
    <w:qFormat/>
    <w:rsid w:val="00C67A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7AA3"/>
    <w:rPr>
      <w:rFonts w:ascii="Flama Bold" w:hAnsi="Flama Bold"/>
      <w:i/>
      <w:iCs/>
      <w:color w:val="0F4761" w:themeColor="accent1" w:themeShade="BF"/>
    </w:rPr>
  </w:style>
  <w:style w:type="character" w:styleId="IntenseReference">
    <w:name w:val="Intense Reference"/>
    <w:basedOn w:val="DefaultParagraphFont"/>
    <w:uiPriority w:val="32"/>
    <w:qFormat/>
    <w:rsid w:val="00C67AA3"/>
    <w:rPr>
      <w:b/>
      <w:bCs/>
      <w:smallCaps/>
      <w:color w:val="0F4761" w:themeColor="accent1" w:themeShade="BF"/>
      <w:spacing w:val="5"/>
    </w:rPr>
  </w:style>
  <w:style w:type="paragraph" w:styleId="Header">
    <w:name w:val="header"/>
    <w:basedOn w:val="Normal"/>
    <w:link w:val="HeaderChar"/>
    <w:uiPriority w:val="99"/>
    <w:unhideWhenUsed/>
    <w:rsid w:val="00C67AA3"/>
    <w:pPr>
      <w:tabs>
        <w:tab w:val="center" w:pos="4680"/>
        <w:tab w:val="right" w:pos="9360"/>
      </w:tabs>
    </w:pPr>
  </w:style>
  <w:style w:type="character" w:customStyle="1" w:styleId="HeaderChar">
    <w:name w:val="Header Char"/>
    <w:basedOn w:val="DefaultParagraphFont"/>
    <w:link w:val="Header"/>
    <w:uiPriority w:val="99"/>
    <w:rsid w:val="00C67AA3"/>
    <w:rPr>
      <w:rFonts w:ascii="Flama Bold" w:hAnsi="Flama Bold"/>
    </w:rPr>
  </w:style>
  <w:style w:type="paragraph" w:styleId="Footer">
    <w:name w:val="footer"/>
    <w:basedOn w:val="Normal"/>
    <w:link w:val="FooterChar"/>
    <w:uiPriority w:val="99"/>
    <w:unhideWhenUsed/>
    <w:rsid w:val="00C67AA3"/>
    <w:pPr>
      <w:tabs>
        <w:tab w:val="center" w:pos="4680"/>
        <w:tab w:val="right" w:pos="9360"/>
      </w:tabs>
    </w:pPr>
  </w:style>
  <w:style w:type="character" w:customStyle="1" w:styleId="FooterChar">
    <w:name w:val="Footer Char"/>
    <w:basedOn w:val="DefaultParagraphFont"/>
    <w:link w:val="Footer"/>
    <w:uiPriority w:val="99"/>
    <w:rsid w:val="00C67AA3"/>
    <w:rPr>
      <w:rFonts w:ascii="Flama Bold" w:hAnsi="Flama Bold"/>
    </w:rPr>
  </w:style>
  <w:style w:type="table" w:styleId="TableGrid">
    <w:name w:val="Table Grid"/>
    <w:basedOn w:val="TableNormal"/>
    <w:uiPriority w:val="59"/>
    <w:rsid w:val="00C67AA3"/>
    <w:rPr>
      <w:rFonts w:ascii="Arial" w:eastAsia="Arial" w:hAnsi="Arial"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PRME">
    <w:name w:val="Heading 1 PRME"/>
    <w:basedOn w:val="Normal"/>
    <w:qFormat/>
    <w:rsid w:val="00210194"/>
    <w:rPr>
      <w:b/>
      <w:bCs/>
      <w:sz w:val="40"/>
      <w:szCs w:val="40"/>
    </w:rPr>
  </w:style>
  <w:style w:type="paragraph" w:customStyle="1" w:styleId="Heading2PRME">
    <w:name w:val="Heading 2 PRME"/>
    <w:basedOn w:val="Normal"/>
    <w:qFormat/>
    <w:rsid w:val="00210194"/>
    <w:rPr>
      <w:b/>
      <w:sz w:val="28"/>
      <w:szCs w:val="28"/>
    </w:rPr>
  </w:style>
  <w:style w:type="paragraph" w:customStyle="1" w:styleId="CopyPRME">
    <w:name w:val="Copy PRME"/>
    <w:basedOn w:val="Normal"/>
    <w:qFormat/>
    <w:rsid w:val="00210194"/>
    <w:rPr>
      <w:rFonts w:ascii="Flama Light" w:hAnsi="Flama Light"/>
    </w:rPr>
  </w:style>
  <w:style w:type="paragraph" w:customStyle="1" w:styleId="CopyNumbersPRME">
    <w:name w:val="Copy Numbers PRME"/>
    <w:basedOn w:val="ListParagraph"/>
    <w:qFormat/>
    <w:rsid w:val="00210194"/>
    <w:pPr>
      <w:numPr>
        <w:numId w:val="1"/>
      </w:numPr>
    </w:pPr>
    <w:rPr>
      <w:rFonts w:ascii="Flama Light" w:hAnsi="Flama Light"/>
      <w:lang w:val="en-US"/>
    </w:rPr>
  </w:style>
  <w:style w:type="paragraph" w:customStyle="1" w:styleId="BulletsCopyPRME">
    <w:name w:val="Bullets Copy PRME"/>
    <w:basedOn w:val="ListParagraph"/>
    <w:qFormat/>
    <w:rsid w:val="00210194"/>
    <w:pPr>
      <w:numPr>
        <w:numId w:val="5"/>
      </w:numPr>
    </w:pPr>
    <w:rPr>
      <w:rFonts w:ascii="Flama Light" w:hAnsi="Flama Light"/>
      <w:lang w:val="en-US"/>
    </w:rPr>
  </w:style>
  <w:style w:type="table" w:customStyle="1" w:styleId="PRMETable">
    <w:name w:val="PRME Table"/>
    <w:basedOn w:val="TableNormal"/>
    <w:uiPriority w:val="99"/>
    <w:rsid w:val="00210194"/>
    <w:tblPr/>
  </w:style>
  <w:style w:type="table" w:customStyle="1" w:styleId="PRMETableMain">
    <w:name w:val="PRME Table Main"/>
    <w:basedOn w:val="TableNormal"/>
    <w:uiPriority w:val="99"/>
    <w:rsid w:val="00210194"/>
    <w:rPr>
      <w:rFonts w:ascii="Flama Light" w:hAnsi="Flama Light"/>
    </w:rPr>
    <w:tblPr/>
    <w:tblStylePr w:type="firstRow">
      <w:rPr>
        <w:rFonts w:ascii="Flama Medium" w:hAnsi="Flama Medium"/>
        <w:b/>
        <w:i w:val="0"/>
      </w:rPr>
      <w:tblPr/>
      <w:tcPr>
        <w:shd w:val="clear" w:color="auto" w:fill="1E3250"/>
      </w:tcPr>
    </w:tblStylePr>
    <w:tblStylePr w:type="firstCol">
      <w:rPr>
        <w:rFonts w:ascii="Flama Medium" w:hAnsi="Flama Medium"/>
        <w:b/>
        <w:i w:val="0"/>
      </w:rPr>
    </w:tblStylePr>
  </w:style>
  <w:style w:type="paragraph" w:customStyle="1" w:styleId="Header3PRME">
    <w:name w:val="Header 3 PRME"/>
    <w:basedOn w:val="Normal"/>
    <w:qFormat/>
    <w:rsid w:val="004B4070"/>
    <w:rPr>
      <w:rFonts w:ascii="Flama Medium" w:hAnsi="Flama Medium"/>
      <w:b/>
      <w:bCs/>
      <w:color w:val="4C6B8B"/>
      <w:szCs w:val="28"/>
    </w:rPr>
  </w:style>
  <w:style w:type="paragraph" w:styleId="ListBullet">
    <w:name w:val="List Bullet"/>
    <w:basedOn w:val="Normal"/>
    <w:uiPriority w:val="99"/>
    <w:unhideWhenUsed/>
    <w:rsid w:val="00E24D14"/>
    <w:pPr>
      <w:numPr>
        <w:numId w:val="6"/>
      </w:numPr>
      <w:ind w:left="0" w:firstLine="0"/>
      <w:contextualSpacing/>
    </w:pPr>
    <w:rPr>
      <w:rFonts w:eastAsia="Flama" w:cs="Flama"/>
      <w:kern w:val="0"/>
      <w:lang w:eastAsia="en-GB"/>
      <w14:ligatures w14:val="none"/>
    </w:rPr>
  </w:style>
  <w:style w:type="character" w:styleId="Strong">
    <w:name w:val="Strong"/>
    <w:basedOn w:val="DefaultParagraphFont"/>
    <w:uiPriority w:val="22"/>
    <w:qFormat/>
    <w:rsid w:val="00AA1F0B"/>
    <w:rPr>
      <w:b/>
      <w:bCs/>
    </w:rPr>
  </w:style>
  <w:style w:type="paragraph" w:styleId="NoSpacing">
    <w:name w:val="No Spacing"/>
    <w:uiPriority w:val="1"/>
    <w:qFormat/>
    <w:rsid w:val="008D11AF"/>
    <w:rPr>
      <w:rFonts w:ascii="Flama" w:hAnsi="Flama"/>
    </w:rPr>
  </w:style>
  <w:style w:type="table" w:styleId="TableGridLight">
    <w:name w:val="Grid Table Light"/>
    <w:basedOn w:val="TableNormal"/>
    <w:uiPriority w:val="40"/>
    <w:rsid w:val="006D3B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illets2">
    <w:name w:val="Billets 2"/>
    <w:basedOn w:val="CopyPRME"/>
    <w:qFormat/>
    <w:rsid w:val="002B14F3"/>
    <w:pPr>
      <w:numPr>
        <w:numId w:val="134"/>
      </w:numPr>
      <w:spacing w:after="120"/>
    </w:pPr>
  </w:style>
  <w:style w:type="paragraph" w:customStyle="1" w:styleId="Numbers2">
    <w:name w:val="Numbers 2"/>
    <w:basedOn w:val="CopyPRME"/>
    <w:qFormat/>
    <w:rsid w:val="002B14F3"/>
    <w:pPr>
      <w:numPr>
        <w:numId w:val="130"/>
      </w:num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glenaatanasova/Desktop/PRME%20Templates/PRME%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PRME Template 2.dotx</Template>
  <TotalTime>0</TotalTime>
  <Pages>6</Pages>
  <Words>926</Words>
  <Characters>6348</Characters>
  <Application>Microsoft Office Word</Application>
  <DocSecurity>0</DocSecurity>
  <Lines>167</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Miglena Atanasova</dc:creator>
  <cp:keywords/>
  <dc:description/>
  <cp:lastModifiedBy>Miglena Atanasova</cp:lastModifiedBy>
  <cp:revision>2</cp:revision>
  <dcterms:created xsi:type="dcterms:W3CDTF">2026-03-04T14:24:00Z</dcterms:created>
  <dcterms:modified xsi:type="dcterms:W3CDTF">2026-03-04T14:24:00Z</dcterms:modified>
</cp:coreProperties>
</file>